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4E9" w:rsidRDefault="005F64E9" w:rsidP="005F64E9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ГУАП</w:t>
      </w:r>
    </w:p>
    <w:p w:rsidR="005F64E9" w:rsidRPr="00171762" w:rsidRDefault="005F64E9" w:rsidP="005F64E9">
      <w:pPr>
        <w:widowControl w:val="0"/>
        <w:spacing w:before="480"/>
        <w:jc w:val="center"/>
      </w:pPr>
      <w:r>
        <w:t>КАФЕДРА № 43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5F64E9" w:rsidTr="008C77CE">
        <w:tc>
          <w:tcPr>
            <w:tcW w:w="3243" w:type="dxa"/>
            <w:tcBorders>
              <w:top w:val="nil"/>
              <w:left w:val="nil"/>
              <w:right w:val="nil"/>
            </w:tcBorders>
            <w:vAlign w:val="bottom"/>
          </w:tcPr>
          <w:p w:rsidR="005F64E9" w:rsidRDefault="005F64E9" w:rsidP="008C77CE">
            <w:pPr>
              <w:widowControl w:val="0"/>
            </w:pPr>
          </w:p>
          <w:p w:rsidR="005F64E9" w:rsidRDefault="005F64E9" w:rsidP="008C77CE">
            <w:pPr>
              <w:widowControl w:val="0"/>
            </w:pPr>
          </w:p>
          <w:p w:rsidR="005F64E9" w:rsidRDefault="005F64E9" w:rsidP="008C77CE">
            <w:pPr>
              <w:widowControl w:val="0"/>
            </w:pPr>
          </w:p>
          <w:p w:rsidR="005F64E9" w:rsidRDefault="005F64E9" w:rsidP="008C77CE">
            <w:pPr>
              <w:widowControl w:val="0"/>
            </w:pPr>
          </w:p>
          <w:p w:rsidR="005F64E9" w:rsidRDefault="005F64E9" w:rsidP="008C77CE">
            <w:pPr>
              <w:widowControl w:val="0"/>
            </w:pPr>
          </w:p>
          <w:p w:rsidR="005F64E9" w:rsidRDefault="005F64E9" w:rsidP="008C77CE">
            <w:pPr>
              <w:widowControl w:val="0"/>
            </w:pPr>
          </w:p>
          <w:p w:rsidR="005F64E9" w:rsidRDefault="005F64E9" w:rsidP="008C77CE">
            <w:pPr>
              <w:widowControl w:val="0"/>
              <w:rPr>
                <w:sz w:val="28"/>
                <w:szCs w:val="28"/>
              </w:rPr>
            </w:pPr>
            <w:r w:rsidRPr="0042239B">
              <w:rPr>
                <w:sz w:val="28"/>
                <w:szCs w:val="28"/>
              </w:rPr>
              <w:t xml:space="preserve">отчёт защищён </w:t>
            </w:r>
          </w:p>
          <w:p w:rsidR="005F64E9" w:rsidRPr="0042239B" w:rsidRDefault="005F64E9" w:rsidP="008C77CE">
            <w:pPr>
              <w:widowControl w:val="0"/>
              <w:rPr>
                <w:sz w:val="28"/>
                <w:szCs w:val="28"/>
              </w:rPr>
            </w:pPr>
            <w:r w:rsidRPr="0042239B">
              <w:rPr>
                <w:sz w:val="28"/>
                <w:szCs w:val="28"/>
              </w:rPr>
              <w:t>с оценкой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jc w:val="center"/>
            </w:pPr>
          </w:p>
        </w:tc>
        <w:tc>
          <w:tcPr>
            <w:tcW w:w="2821" w:type="dxa"/>
            <w:tcBorders>
              <w:top w:val="nil"/>
              <w:left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jc w:val="center"/>
            </w:pPr>
          </w:p>
        </w:tc>
        <w:tc>
          <w:tcPr>
            <w:tcW w:w="3014" w:type="dxa"/>
            <w:tcBorders>
              <w:top w:val="nil"/>
              <w:left w:val="nil"/>
              <w:right w:val="nil"/>
            </w:tcBorders>
            <w:vAlign w:val="bottom"/>
          </w:tcPr>
          <w:p w:rsidR="005F64E9" w:rsidRPr="00F77DC4" w:rsidRDefault="005F64E9" w:rsidP="008C77CE">
            <w:pPr>
              <w:widowControl w:val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</w:t>
            </w:r>
            <w:r w:rsidRPr="00F77DC4">
              <w:rPr>
                <w:sz w:val="32"/>
                <w:szCs w:val="32"/>
                <w:lang w:val="en-US"/>
              </w:rPr>
              <w:t>.</w:t>
            </w:r>
            <w:r w:rsidRPr="00F77DC4">
              <w:rPr>
                <w:sz w:val="32"/>
                <w:szCs w:val="32"/>
              </w:rPr>
              <w:t>В</w:t>
            </w:r>
            <w:r w:rsidRPr="00F77DC4">
              <w:rPr>
                <w:sz w:val="32"/>
                <w:szCs w:val="32"/>
                <w:lang w:val="en-US"/>
              </w:rPr>
              <w:t>.</w:t>
            </w:r>
            <w:r>
              <w:rPr>
                <w:sz w:val="32"/>
                <w:szCs w:val="32"/>
              </w:rPr>
              <w:t>Фомин</w:t>
            </w:r>
          </w:p>
        </w:tc>
      </w:tr>
      <w:tr w:rsidR="005F64E9" w:rsidTr="008C77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</w:pPr>
          </w:p>
        </w:tc>
        <w:tc>
          <w:tcPr>
            <w:tcW w:w="28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</w:pPr>
          </w:p>
        </w:tc>
        <w:tc>
          <w:tcPr>
            <w:tcW w:w="3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преподаватель</w:t>
            </w:r>
          </w:p>
        </w:tc>
      </w:tr>
    </w:tbl>
    <w:p w:rsidR="005F64E9" w:rsidRDefault="005F64E9" w:rsidP="005F64E9">
      <w:pPr>
        <w:pStyle w:val="a3"/>
        <w:spacing w:before="0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9"/>
      </w:tblGrid>
      <w:tr w:rsidR="005F64E9" w:rsidTr="008C77C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5F64E9" w:rsidRDefault="005F64E9" w:rsidP="008C77CE">
            <w:pPr>
              <w:pStyle w:val="a3"/>
              <w:spacing w:before="960"/>
            </w:pPr>
            <w:r>
              <w:t>ОТЧЕТ ПО ЛАБОРАТОРНОЙ РАБОТЕ №</w:t>
            </w:r>
            <w:r w:rsidR="00244C92">
              <w:t>4</w:t>
            </w:r>
          </w:p>
        </w:tc>
      </w:tr>
      <w:tr w:rsidR="005F64E9" w:rsidTr="008C77C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5F64E9" w:rsidRPr="00461C5D" w:rsidRDefault="00244C92" w:rsidP="008C77CE">
            <w:pPr>
              <w:pStyle w:val="1"/>
              <w:spacing w:before="720" w:after="720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Хеширование данных</w:t>
            </w:r>
          </w:p>
        </w:tc>
      </w:tr>
      <w:tr w:rsidR="005F64E9" w:rsidTr="008C77C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5F64E9" w:rsidRDefault="005F64E9" w:rsidP="008C77CE">
            <w:pPr>
              <w:pStyle w:val="3"/>
              <w:spacing w:before="120" w:line="480" w:lineRule="auto"/>
              <w:rPr>
                <w:sz w:val="24"/>
                <w:szCs w:val="24"/>
                <w:lang w:val="ru-RU"/>
              </w:rPr>
            </w:pPr>
            <w:r w:rsidRPr="00461C5D">
              <w:rPr>
                <w:sz w:val="28"/>
                <w:szCs w:val="28"/>
                <w:lang w:val="ru-RU"/>
              </w:rPr>
              <w:t>по курсу: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461C5D">
              <w:rPr>
                <w:sz w:val="28"/>
                <w:szCs w:val="28"/>
                <w:lang w:val="ru-RU"/>
              </w:rPr>
              <w:t>«</w:t>
            </w:r>
            <w:r>
              <w:rPr>
                <w:sz w:val="28"/>
                <w:szCs w:val="28"/>
                <w:lang w:val="ru-RU"/>
              </w:rPr>
              <w:t>Структуры и алгоритмы обработки данных</w:t>
            </w:r>
            <w:r w:rsidRPr="00461C5D">
              <w:rPr>
                <w:sz w:val="28"/>
                <w:szCs w:val="28"/>
                <w:lang w:val="ru-RU"/>
              </w:rPr>
              <w:t>»</w:t>
            </w:r>
          </w:p>
        </w:tc>
      </w:tr>
      <w:tr w:rsidR="005F64E9" w:rsidTr="008C77C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5F64E9" w:rsidRDefault="005F64E9" w:rsidP="008C77CE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5F64E9" w:rsidTr="008C77C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5F64E9" w:rsidRDefault="005F64E9" w:rsidP="008C77CE">
            <w:pPr>
              <w:widowControl w:val="0"/>
              <w:jc w:val="center"/>
            </w:pPr>
          </w:p>
        </w:tc>
      </w:tr>
    </w:tbl>
    <w:p w:rsidR="005F64E9" w:rsidRDefault="005F64E9" w:rsidP="005F64E9">
      <w:pPr>
        <w:widowControl w:val="0"/>
        <w:spacing w:before="1680" w:line="360" w:lineRule="auto"/>
      </w:pPr>
      <w:r>
        <w:t>РАБОТУ ВЫПОЛНИЛ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5F64E9" w:rsidTr="008C77CE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64E9" w:rsidRDefault="005F64E9" w:rsidP="008C77CE">
            <w:pPr>
              <w:widowControl w:val="0"/>
              <w:ind w:left="-108"/>
            </w:pPr>
            <w:r>
              <w:t>СТУДЕНТ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F64E9" w:rsidRPr="00396738" w:rsidRDefault="005F64E9" w:rsidP="008C77CE">
            <w:pPr>
              <w:widowControl w:val="0"/>
              <w:spacing w:before="120"/>
              <w:jc w:val="center"/>
              <w:rPr>
                <w:sz w:val="32"/>
                <w:szCs w:val="32"/>
              </w:rPr>
            </w:pPr>
            <w:r w:rsidRPr="00396738">
              <w:rPr>
                <w:sz w:val="32"/>
                <w:szCs w:val="32"/>
              </w:rPr>
              <w:t>В0431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64E9" w:rsidRPr="00396738" w:rsidRDefault="005F64E9" w:rsidP="008C77CE">
            <w:pPr>
              <w:widowControl w:val="0"/>
              <w:spacing w:before="120"/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5F64E9" w:rsidTr="008C77CE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F64E9" w:rsidRDefault="005F64E9" w:rsidP="008C77CE">
            <w:pPr>
              <w:widowControl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64E9" w:rsidRDefault="005F64E9" w:rsidP="008C77CE">
            <w:pPr>
              <w:widowControl w:val="0"/>
              <w:spacing w:line="180" w:lineRule="exact"/>
              <w:rPr>
                <w:sz w:val="20"/>
                <w:szCs w:val="20"/>
              </w:rPr>
            </w:pPr>
          </w:p>
        </w:tc>
      </w:tr>
    </w:tbl>
    <w:p w:rsidR="005F64E9" w:rsidRDefault="005F64E9" w:rsidP="005F64E9">
      <w:pPr>
        <w:widowControl w:val="0"/>
        <w:rPr>
          <w:sz w:val="20"/>
          <w:szCs w:val="20"/>
        </w:rPr>
      </w:pPr>
    </w:p>
    <w:p w:rsidR="005F64E9" w:rsidRDefault="005F64E9" w:rsidP="005F64E9">
      <w:pPr>
        <w:widowControl w:val="0"/>
        <w:spacing w:before="1800"/>
        <w:jc w:val="center"/>
        <w:rPr>
          <w:sz w:val="28"/>
          <w:szCs w:val="28"/>
        </w:rPr>
      </w:pPr>
      <w:r w:rsidRPr="00AA1678">
        <w:rPr>
          <w:sz w:val="28"/>
          <w:szCs w:val="28"/>
        </w:rPr>
        <w:t>Санкт-Петербург</w:t>
      </w:r>
      <w:r w:rsidRPr="00AA1678">
        <w:rPr>
          <w:sz w:val="28"/>
          <w:szCs w:val="28"/>
          <w:lang w:val="en-US"/>
        </w:rPr>
        <w:br/>
      </w:r>
      <w:r>
        <w:rPr>
          <w:sz w:val="28"/>
          <w:szCs w:val="28"/>
        </w:rPr>
        <w:t>2012</w:t>
      </w:r>
    </w:p>
    <w:p w:rsidR="004376E7" w:rsidRDefault="004376E7"/>
    <w:p w:rsidR="005F64E9" w:rsidRDefault="005F64E9">
      <w:pPr>
        <w:rPr>
          <w:b/>
          <w:sz w:val="28"/>
          <w:szCs w:val="28"/>
        </w:rPr>
      </w:pPr>
      <w:r w:rsidRPr="005F64E9">
        <w:rPr>
          <w:b/>
          <w:sz w:val="28"/>
          <w:szCs w:val="28"/>
        </w:rPr>
        <w:lastRenderedPageBreak/>
        <w:t>Цель работы</w:t>
      </w:r>
      <w:r>
        <w:rPr>
          <w:b/>
          <w:sz w:val="28"/>
          <w:szCs w:val="28"/>
        </w:rPr>
        <w:t>:</w:t>
      </w:r>
    </w:p>
    <w:p w:rsidR="005F64E9" w:rsidRDefault="005F64E9">
      <w:pPr>
        <w:rPr>
          <w:sz w:val="28"/>
          <w:szCs w:val="28"/>
        </w:rPr>
      </w:pPr>
      <w:r>
        <w:rPr>
          <w:sz w:val="28"/>
          <w:szCs w:val="28"/>
        </w:rPr>
        <w:t>И</w:t>
      </w:r>
      <w:r w:rsidRPr="005F64E9">
        <w:rPr>
          <w:sz w:val="28"/>
          <w:szCs w:val="28"/>
        </w:rPr>
        <w:t>зучение методов хеширования данных и получение практических навыков реализации хеш-таблиц</w:t>
      </w:r>
      <w:r>
        <w:rPr>
          <w:sz w:val="28"/>
          <w:szCs w:val="28"/>
        </w:rPr>
        <w:t>.</w:t>
      </w:r>
    </w:p>
    <w:p w:rsidR="005F64E9" w:rsidRDefault="005F64E9">
      <w:pPr>
        <w:rPr>
          <w:sz w:val="28"/>
          <w:szCs w:val="28"/>
        </w:rPr>
      </w:pPr>
    </w:p>
    <w:p w:rsidR="005F64E9" w:rsidRDefault="005F64E9">
      <w:pPr>
        <w:rPr>
          <w:b/>
          <w:sz w:val="28"/>
          <w:szCs w:val="28"/>
        </w:rPr>
      </w:pPr>
      <w:r w:rsidRPr="005F64E9">
        <w:rPr>
          <w:b/>
          <w:sz w:val="28"/>
          <w:szCs w:val="28"/>
        </w:rPr>
        <w:t>Вариант 10</w:t>
      </w:r>
      <w:r>
        <w:rPr>
          <w:b/>
          <w:sz w:val="28"/>
          <w:szCs w:val="28"/>
        </w:rPr>
        <w:t xml:space="preserve"> </w:t>
      </w:r>
    </w:p>
    <w:p w:rsidR="005F64E9" w:rsidRDefault="005F64E9">
      <w:pPr>
        <w:rPr>
          <w:sz w:val="28"/>
          <w:szCs w:val="28"/>
        </w:rPr>
      </w:pPr>
    </w:p>
    <w:p w:rsidR="005F64E9" w:rsidRDefault="005F64E9">
      <w:pPr>
        <w:rPr>
          <w:b/>
          <w:sz w:val="28"/>
          <w:szCs w:val="28"/>
        </w:rPr>
      </w:pPr>
      <w:r w:rsidRPr="005F64E9">
        <w:rPr>
          <w:b/>
          <w:sz w:val="28"/>
          <w:szCs w:val="28"/>
        </w:rPr>
        <w:t>Вариант задания:</w:t>
      </w:r>
    </w:p>
    <w:p w:rsidR="005F64E9" w:rsidRDefault="005F64E9" w:rsidP="005F64E9">
      <w:pPr>
        <w:pStyle w:val="a3"/>
        <w:spacing w:before="120"/>
      </w:pPr>
      <w:r w:rsidRPr="005F64E9">
        <w:t xml:space="preserve">Составить хеш-функцию </w:t>
      </w:r>
      <w:r>
        <w:t xml:space="preserve">с форматом ключа </w:t>
      </w:r>
      <w:r>
        <w:rPr>
          <w:noProof/>
          <w:sz w:val="24"/>
        </w:rPr>
        <w:t>AццццA</w:t>
      </w:r>
      <w:r>
        <w:t>, где</w:t>
      </w:r>
      <w:r>
        <w:rPr>
          <w:noProof/>
        </w:rPr>
        <w:t xml:space="preserve"> «ц»</w:t>
      </w:r>
      <w:r>
        <w:t xml:space="preserve"> – это цифра 0…9; «</w:t>
      </w:r>
      <w:r>
        <w:rPr>
          <w:noProof/>
        </w:rPr>
        <w:t>A»</w:t>
      </w:r>
      <w:r>
        <w:t xml:space="preserve"> – это большая буква латиницы A…Z.</w:t>
      </w:r>
    </w:p>
    <w:p w:rsidR="005F64E9" w:rsidRPr="005F64E9" w:rsidRDefault="005F64E9" w:rsidP="005F64E9">
      <w:pPr>
        <w:rPr>
          <w:sz w:val="28"/>
          <w:szCs w:val="28"/>
        </w:rPr>
      </w:pPr>
      <w:r w:rsidRPr="005F64E9">
        <w:rPr>
          <w:sz w:val="28"/>
          <w:szCs w:val="28"/>
        </w:rPr>
        <w:t xml:space="preserve"> Используя полученную хеш-функцию разработать программу, которая должна выполнять следующие функции:</w:t>
      </w:r>
    </w:p>
    <w:p w:rsidR="005F64E9" w:rsidRPr="005F64E9" w:rsidRDefault="005F64E9" w:rsidP="005F64E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64E9">
        <w:rPr>
          <w:sz w:val="28"/>
          <w:szCs w:val="28"/>
        </w:rPr>
        <w:tab/>
        <w:t>создавать хеш-таблицу;</w:t>
      </w:r>
    </w:p>
    <w:p w:rsidR="005F64E9" w:rsidRPr="005F64E9" w:rsidRDefault="005F64E9" w:rsidP="005F64E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64E9">
        <w:rPr>
          <w:sz w:val="28"/>
          <w:szCs w:val="28"/>
        </w:rPr>
        <w:tab/>
        <w:t>добавлять элементы в хеш-таблицу;</w:t>
      </w:r>
    </w:p>
    <w:p w:rsidR="005F64E9" w:rsidRPr="005F64E9" w:rsidRDefault="005F64E9" w:rsidP="005F64E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64E9">
        <w:rPr>
          <w:sz w:val="28"/>
          <w:szCs w:val="28"/>
        </w:rPr>
        <w:tab/>
        <w:t>просматривать хеш-таблицу;</w:t>
      </w:r>
    </w:p>
    <w:p w:rsidR="005F64E9" w:rsidRPr="005F64E9" w:rsidRDefault="005F64E9" w:rsidP="005F64E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64E9">
        <w:rPr>
          <w:sz w:val="28"/>
          <w:szCs w:val="28"/>
        </w:rPr>
        <w:tab/>
        <w:t>искать элементы в хеш-таблице;</w:t>
      </w:r>
    </w:p>
    <w:p w:rsidR="005F64E9" w:rsidRPr="005F64E9" w:rsidRDefault="005F64E9" w:rsidP="005F64E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5F64E9">
        <w:rPr>
          <w:sz w:val="28"/>
          <w:szCs w:val="28"/>
        </w:rPr>
        <w:tab/>
        <w:t>удалять элементы из хеш-таблицы.</w:t>
      </w:r>
    </w:p>
    <w:p w:rsidR="005F64E9" w:rsidRDefault="005F64E9" w:rsidP="005F64E9">
      <w:pPr>
        <w:rPr>
          <w:sz w:val="28"/>
          <w:szCs w:val="28"/>
        </w:rPr>
      </w:pPr>
      <w:r w:rsidRPr="005F64E9">
        <w:rPr>
          <w:sz w:val="28"/>
          <w:szCs w:val="28"/>
        </w:rPr>
        <w:t xml:space="preserve">Метод разрешения коллизий </w:t>
      </w:r>
      <w:r>
        <w:rPr>
          <w:sz w:val="28"/>
          <w:szCs w:val="28"/>
        </w:rPr>
        <w:t>- л</w:t>
      </w:r>
      <w:r w:rsidRPr="005F64E9">
        <w:rPr>
          <w:sz w:val="28"/>
          <w:szCs w:val="28"/>
        </w:rPr>
        <w:t>инейное опробование</w:t>
      </w:r>
      <w:r>
        <w:rPr>
          <w:sz w:val="28"/>
          <w:szCs w:val="28"/>
        </w:rPr>
        <w:t>.</w:t>
      </w:r>
    </w:p>
    <w:p w:rsidR="005F64E9" w:rsidRDefault="005F64E9" w:rsidP="005F64E9">
      <w:pPr>
        <w:rPr>
          <w:sz w:val="28"/>
          <w:szCs w:val="28"/>
        </w:rPr>
      </w:pPr>
      <w:r>
        <w:rPr>
          <w:sz w:val="28"/>
          <w:szCs w:val="28"/>
        </w:rPr>
        <w:t>Количество сегментов – 2000.</w:t>
      </w:r>
    </w:p>
    <w:p w:rsidR="005F64E9" w:rsidRDefault="005F64E9" w:rsidP="005F64E9">
      <w:pPr>
        <w:rPr>
          <w:sz w:val="28"/>
          <w:szCs w:val="28"/>
        </w:rPr>
      </w:pPr>
    </w:p>
    <w:p w:rsidR="005F64E9" w:rsidRDefault="00443EF2" w:rsidP="005F64E9">
      <w:pPr>
        <w:rPr>
          <w:b/>
          <w:sz w:val="28"/>
          <w:szCs w:val="28"/>
        </w:rPr>
      </w:pPr>
      <w:r w:rsidRPr="00443EF2">
        <w:rPr>
          <w:b/>
          <w:sz w:val="28"/>
          <w:szCs w:val="28"/>
        </w:rPr>
        <w:t>Описание хеш-функции:</w:t>
      </w: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  <w:r w:rsidRPr="00443EF2">
        <w:rPr>
          <w:sz w:val="28"/>
          <w:szCs w:val="28"/>
        </w:rPr>
        <w:t>Пробуем подход, основанный на сложении кодов символов, составляющих строку-ключ</w:t>
      </w:r>
    </w:p>
    <w:p w:rsidR="00443EF2" w:rsidRPr="00443EF2" w:rsidRDefault="00443EF2" w:rsidP="00443EF2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h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[1]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[2]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[3]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[4]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</m:oMath>
      </m:oMathPara>
    </w:p>
    <w:p w:rsidR="00443EF2" w:rsidRPr="00443EF2" w:rsidRDefault="00443EF2" w:rsidP="00443EF2">
      <w:pPr>
        <w:spacing w:line="360" w:lineRule="auto"/>
        <w:rPr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/>
              <w:sz w:val="28"/>
              <w:szCs w:val="28"/>
              <w:lang w:val="en-US"/>
            </w:rPr>
            <m:t xml:space="preserve">                   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[5]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[6]</m:t>
              </m:r>
            </m:e>
          </m:d>
        </m:oMath>
      </m:oMathPara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  <w:r w:rsidRPr="00443EF2">
        <w:rPr>
          <w:sz w:val="28"/>
          <w:szCs w:val="28"/>
        </w:rPr>
        <w:t xml:space="preserve">Минимальное значение хеш-функция примет при 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ord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key</m:t>
            </m:r>
            <m:r>
              <w:rPr>
                <w:rFonts w:ascii="Cambria Math"/>
                <w:sz w:val="28"/>
                <w:szCs w:val="28"/>
              </w:rPr>
              <m:t>[1]</m:t>
            </m:r>
          </m:e>
        </m:d>
        <m:r>
          <w:rPr>
            <w:rFonts w:ascii="Cambria Math" w:eastAsiaTheme="minorEastAsia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ord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key</m:t>
            </m:r>
            <m:r>
              <w:rPr>
                <w:rFonts w:ascii="Cambria Math"/>
                <w:sz w:val="28"/>
                <w:szCs w:val="28"/>
              </w:rPr>
              <m:t>[6]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 </m:t>
        </m:r>
        <m:r>
          <w:rPr>
            <w:rFonts w:ascii="Cambria Math" w:hAnsi="Cambria Math"/>
            <w:sz w:val="28"/>
            <w:szCs w:val="28"/>
            <w:lang w:val="en-US"/>
          </w:rPr>
          <m:t>ord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/>
                <w:sz w:val="28"/>
                <w:szCs w:val="28"/>
              </w:rPr>
              <m:t>'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  <m:r>
              <w:rPr>
                <w:rFonts w:ascii="Cambria Math"/>
                <w:sz w:val="28"/>
                <w:szCs w:val="28"/>
              </w:rPr>
              <m:t>'</m:t>
            </m:r>
          </m:e>
        </m:d>
        <m:r>
          <w:rPr>
            <w:rFonts w:ascii="Cambria Math" w:eastAsiaTheme="minorEastAsia"/>
            <w:sz w:val="28"/>
            <w:szCs w:val="28"/>
          </w:rPr>
          <m:t>=65</m:t>
        </m:r>
      </m:oMath>
      <w:r w:rsidRPr="00443EF2">
        <w:rPr>
          <w:rFonts w:eastAsiaTheme="minorEastAsia"/>
          <w:i/>
          <w:sz w:val="28"/>
          <w:szCs w:val="28"/>
        </w:rPr>
        <w:t xml:space="preserve"> </w:t>
      </w:r>
      <w:r w:rsidRPr="00443EF2">
        <w:rPr>
          <w:rFonts w:eastAsiaTheme="minorEastAsia"/>
          <w:sz w:val="28"/>
          <w:szCs w:val="28"/>
        </w:rPr>
        <w:t xml:space="preserve">  и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4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5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/>
                  <w:sz w:val="28"/>
                  <w:szCs w:val="28"/>
                </w:rPr>
                <m:t>'</m:t>
              </m:r>
              <m:r>
                <w:rPr>
                  <w:rFonts w:ascii="Cambria Math"/>
                  <w:sz w:val="28"/>
                  <w:szCs w:val="28"/>
                </w:rPr>
                <m:t>0</m:t>
              </m:r>
              <m:r>
                <w:rPr>
                  <w:rFonts w:ascii="Cambria Math"/>
                  <w:sz w:val="28"/>
                  <w:szCs w:val="28"/>
                </w:rPr>
                <m:t>'</m:t>
              </m:r>
            </m:e>
          </m:d>
          <m:r>
            <w:rPr>
              <w:rFonts w:ascii="Cambria Math"/>
              <w:sz w:val="28"/>
              <w:szCs w:val="28"/>
            </w:rPr>
            <m:t>=48</m:t>
          </m:r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/>
              <w:sz w:val="28"/>
              <w:szCs w:val="28"/>
            </w:rPr>
            <m:t xml:space="preserve"> </m:t>
          </m:r>
        </m:oMath>
      </m:oMathPara>
    </w:p>
    <w:p w:rsidR="00443EF2" w:rsidRPr="00443EF2" w:rsidRDefault="002C08B2" w:rsidP="00443EF2">
      <w:pPr>
        <w:spacing w:line="360" w:lineRule="auto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min</m:t>
              </m:r>
            </m:sub>
          </m:sSub>
          <m:r>
            <w:rPr>
              <w:rFonts w:ascii="Cambria Math"/>
              <w:sz w:val="28"/>
              <w:szCs w:val="28"/>
            </w:rPr>
            <m:t>=2</m:t>
          </m:r>
          <m:r>
            <w:rPr>
              <w:rFonts w:ascii="Cambria Math"/>
              <w:sz w:val="28"/>
              <w:szCs w:val="28"/>
            </w:rPr>
            <m:t>*</m:t>
          </m:r>
          <m:r>
            <w:rPr>
              <w:rFonts w:ascii="Cambria Math"/>
              <w:sz w:val="28"/>
              <w:szCs w:val="28"/>
            </w:rPr>
            <m:t>65+4</m:t>
          </m:r>
          <m:r>
            <w:rPr>
              <w:rFonts w:ascii="Cambria Math"/>
              <w:sz w:val="28"/>
              <w:szCs w:val="28"/>
            </w:rPr>
            <m:t>*</m:t>
          </m:r>
          <m:r>
            <w:rPr>
              <w:rFonts w:ascii="Cambria Math"/>
              <w:sz w:val="28"/>
              <w:szCs w:val="28"/>
            </w:rPr>
            <m:t>48=322</m:t>
          </m:r>
        </m:oMath>
      </m:oMathPara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  <w:r w:rsidRPr="00443EF2">
        <w:rPr>
          <w:sz w:val="28"/>
          <w:szCs w:val="28"/>
        </w:rPr>
        <w:t xml:space="preserve">Максимальное значение хеш-функция примет при 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ord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key</m:t>
            </m:r>
            <m:r>
              <w:rPr>
                <w:rFonts w:ascii="Cambria Math"/>
                <w:sz w:val="28"/>
                <w:szCs w:val="28"/>
              </w:rPr>
              <m:t>[1]</m:t>
            </m:r>
          </m:e>
        </m:d>
        <m:r>
          <w:rPr>
            <w:rFonts w:ascii="Cambria Math" w:eastAsiaTheme="minorEastAsia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ord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key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/>
                    <w:sz w:val="28"/>
                    <w:szCs w:val="28"/>
                  </w:rPr>
                  <m:t>6</m:t>
                </m:r>
              </m:e>
            </m:d>
          </m:e>
        </m:d>
        <m:r>
          <w:rPr>
            <w:rFonts w:ascii="Cambria Math" w:eastAsiaTheme="minorEastAsia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ord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/>
                <w:sz w:val="28"/>
                <w:szCs w:val="28"/>
              </w:rPr>
              <m:t>'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  <m:r>
              <w:rPr>
                <w:rFonts w:ascii="Cambria Math"/>
                <w:sz w:val="28"/>
                <w:szCs w:val="28"/>
              </w:rPr>
              <m:t>'</m:t>
            </m:r>
          </m:e>
        </m:d>
        <m:r>
          <w:rPr>
            <w:rFonts w:ascii="Cambria Math" w:eastAsiaTheme="minorEastAsia"/>
            <w:sz w:val="28"/>
            <w:szCs w:val="28"/>
          </w:rPr>
          <m:t>=90</m:t>
        </m:r>
      </m:oMath>
      <w:r w:rsidRPr="00443EF2">
        <w:rPr>
          <w:rFonts w:eastAsiaTheme="minorEastAsia"/>
          <w:i/>
          <w:sz w:val="28"/>
          <w:szCs w:val="28"/>
        </w:rPr>
        <w:t xml:space="preserve"> </w:t>
      </w:r>
      <w:r w:rsidRPr="00443EF2">
        <w:rPr>
          <w:rFonts w:eastAsiaTheme="minorEastAsia"/>
          <w:sz w:val="28"/>
          <w:szCs w:val="28"/>
        </w:rPr>
        <w:t xml:space="preserve">  и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2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3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4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</w:rPr>
                    <m:t>5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/>
                  <w:sz w:val="28"/>
                  <w:szCs w:val="28"/>
                </w:rPr>
                <m:t>'</m:t>
              </m:r>
              <m:r>
                <w:rPr>
                  <w:rFonts w:ascii="Cambria Math"/>
                  <w:sz w:val="28"/>
                  <w:szCs w:val="28"/>
                </w:rPr>
                <m:t>9</m:t>
              </m:r>
              <m:r>
                <w:rPr>
                  <w:rFonts w:ascii="Cambria Math"/>
                  <w:sz w:val="28"/>
                  <w:szCs w:val="28"/>
                </w:rPr>
                <m:t>'</m:t>
              </m:r>
            </m:e>
          </m:d>
          <m:r>
            <w:rPr>
              <w:rFonts w:ascii="Cambria Math"/>
              <w:sz w:val="28"/>
              <w:szCs w:val="28"/>
            </w:rPr>
            <m:t>=57</m:t>
          </m:r>
          <m:r>
            <w:rPr>
              <w:rFonts w:ascii="Cambria Math" w:eastAsiaTheme="minorEastAsia"/>
              <w:sz w:val="28"/>
              <w:szCs w:val="28"/>
            </w:rPr>
            <m:t xml:space="preserve"> </m:t>
          </m:r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/>
              <w:sz w:val="28"/>
              <w:szCs w:val="28"/>
            </w:rPr>
            <m:t xml:space="preserve">            </m:t>
          </m:r>
        </m:oMath>
      </m:oMathPara>
    </w:p>
    <w:p w:rsidR="00443EF2" w:rsidRPr="00443EF2" w:rsidRDefault="002C08B2" w:rsidP="00443EF2">
      <w:pPr>
        <w:spacing w:line="360" w:lineRule="auto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min</m:t>
              </m:r>
            </m:sub>
          </m:sSub>
          <m:r>
            <w:rPr>
              <w:rFonts w:ascii="Cambria Math"/>
              <w:sz w:val="28"/>
              <w:szCs w:val="28"/>
            </w:rPr>
            <m:t>=2</m:t>
          </m:r>
          <m:r>
            <w:rPr>
              <w:rFonts w:ascii="Cambria Math"/>
              <w:sz w:val="28"/>
              <w:szCs w:val="28"/>
            </w:rPr>
            <m:t>*</m:t>
          </m:r>
          <m:r>
            <w:rPr>
              <w:rFonts w:ascii="Cambria Math"/>
              <w:sz w:val="28"/>
              <w:szCs w:val="28"/>
            </w:rPr>
            <m:t>90+4</m:t>
          </m:r>
          <m:r>
            <w:rPr>
              <w:rFonts w:ascii="Cambria Math"/>
              <w:sz w:val="28"/>
              <w:szCs w:val="28"/>
            </w:rPr>
            <m:t>*</m:t>
          </m:r>
          <m:r>
            <w:rPr>
              <w:rFonts w:ascii="Cambria Math"/>
              <w:sz w:val="28"/>
              <w:szCs w:val="28"/>
            </w:rPr>
            <m:t>57=408</m:t>
          </m:r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>Преобразуем функцию, чтобы она принимала значения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 xml:space="preserve"> от 0 до 2</w:t>
      </w:r>
      <w:r>
        <w:rPr>
          <w:rFonts w:eastAsiaTheme="minorEastAsia"/>
          <w:sz w:val="28"/>
          <w:szCs w:val="28"/>
        </w:rPr>
        <w:t>0</w:t>
      </w:r>
      <w:r w:rsidRPr="00443EF2">
        <w:rPr>
          <w:rFonts w:eastAsiaTheme="minorEastAsia"/>
          <w:sz w:val="28"/>
          <w:szCs w:val="28"/>
        </w:rPr>
        <w:t>00</w:t>
      </w:r>
    </w:p>
    <w:p w:rsidR="00443EF2" w:rsidRPr="00443EF2" w:rsidRDefault="00443EF2" w:rsidP="00443EF2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h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=(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[1]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[2]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[3]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[4]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</m:oMath>
      </m:oMathPara>
    </w:p>
    <w:p w:rsidR="00443EF2" w:rsidRPr="00443EF2" w:rsidRDefault="00443EF2" w:rsidP="00443EF2">
      <w:pPr>
        <w:spacing w:line="360" w:lineRule="auto"/>
        <w:rPr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/>
              <w:sz w:val="28"/>
              <w:szCs w:val="28"/>
              <w:lang w:val="en-US"/>
            </w:rPr>
            <m:t xml:space="preserve">                   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[5]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[6]</m:t>
              </m:r>
            </m:e>
          </m:d>
          <m:r>
            <w:rPr>
              <w:rFonts w:ascii="Cambria Math"/>
              <w:sz w:val="28"/>
              <w:szCs w:val="28"/>
              <w:lang w:val="en-US"/>
            </w:rPr>
            <m:t>-</m:t>
          </m:r>
          <m:r>
            <w:rPr>
              <w:rFonts w:ascii="Cambria Math"/>
              <w:sz w:val="28"/>
              <w:szCs w:val="28"/>
              <w:lang w:val="en-US"/>
            </w:rPr>
            <m:t>322)</m:t>
          </m:r>
          <m:r>
            <w:rPr>
              <w:rFonts w:ascii="Cambria Math" w:hAnsi="Cambria Math"/>
              <w:sz w:val="28"/>
              <w:szCs w:val="28"/>
              <w:lang w:val="en-US"/>
            </w:rPr>
            <m:t>*</m:t>
          </m:r>
          <m:r>
            <w:rPr>
              <w:rFonts w:ascii="Cambria Math"/>
              <w:sz w:val="28"/>
              <w:szCs w:val="28"/>
              <w:lang w:val="en-US"/>
            </w:rPr>
            <m:t>23</m:t>
          </m:r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 xml:space="preserve">Полученная функция принимает значения от 0 до </w:t>
      </w:r>
      <w:r>
        <w:rPr>
          <w:rFonts w:eastAsiaTheme="minorEastAsia"/>
          <w:sz w:val="28"/>
          <w:szCs w:val="28"/>
        </w:rPr>
        <w:t>1978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>Проводим исследование функции.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 xml:space="preserve">Составляем программу, в которой: 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>- случайным образом формируются ключи в количестве в 3 раза превышающем количество сегментов хеш-таблицы,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>- для каждого ключа вычисляется хеш-функция и подсчитывается, сколько раз вычислялся сегмент таблицы.</w:t>
      </w: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</w:p>
    <w:p w:rsidR="002D6C1C" w:rsidRDefault="002D6C1C" w:rsidP="00443EF2">
      <w:pPr>
        <w:spacing w:line="360" w:lineRule="auto"/>
        <w:rPr>
          <w:sz w:val="28"/>
          <w:szCs w:val="28"/>
        </w:rPr>
      </w:pPr>
      <w:r w:rsidRPr="002D6C1C">
        <w:rPr>
          <w:noProof/>
          <w:sz w:val="28"/>
          <w:szCs w:val="28"/>
        </w:rPr>
        <w:drawing>
          <wp:inline distT="0" distB="0" distL="0" distR="0">
            <wp:extent cx="4572000" cy="27432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  <w:r w:rsidRPr="00443EF2">
        <w:rPr>
          <w:sz w:val="28"/>
          <w:szCs w:val="28"/>
        </w:rPr>
        <w:t>По диаграмме видно, что коллизии распределены неравномерно.</w:t>
      </w: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  <w:r w:rsidRPr="00443EF2">
        <w:rPr>
          <w:sz w:val="28"/>
          <w:szCs w:val="28"/>
        </w:rPr>
        <w:t>Значит, хеш-функции необходимо изменить.</w:t>
      </w: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</w:p>
    <w:p w:rsidR="00443EF2" w:rsidRPr="00443EF2" w:rsidRDefault="00443EF2" w:rsidP="00443EF2">
      <w:pPr>
        <w:spacing w:line="360" w:lineRule="auto"/>
        <w:rPr>
          <w:sz w:val="28"/>
          <w:szCs w:val="28"/>
          <w:lang w:val="en-US"/>
        </w:rPr>
      </w:pPr>
      <w:r w:rsidRPr="00443EF2">
        <w:rPr>
          <w:sz w:val="28"/>
          <w:szCs w:val="28"/>
        </w:rPr>
        <w:t>Принимаем следующую хеш-функцию:</w:t>
      </w:r>
    </w:p>
    <w:p w:rsidR="00443EF2" w:rsidRPr="00443EF2" w:rsidRDefault="00443EF2" w:rsidP="00443EF2">
      <w:pPr>
        <w:spacing w:line="360" w:lineRule="auto"/>
        <w:rPr>
          <w:sz w:val="28"/>
          <w:szCs w:val="28"/>
        </w:rPr>
      </w:pPr>
      <w:r w:rsidRPr="00443EF2">
        <w:rPr>
          <w:sz w:val="28"/>
          <w:szCs w:val="28"/>
        </w:rPr>
        <w:t xml:space="preserve">- вычисляем </w:t>
      </w:r>
    </w:p>
    <w:p w:rsidR="00443EF2" w:rsidRPr="00443EF2" w:rsidRDefault="00443EF2" w:rsidP="00443EF2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w:lastRenderedPageBreak/>
            <m:t>m</m:t>
          </m:r>
          <m:r>
            <w:rPr>
              <w:rFonts w:ascii="Cambria Math"/>
              <w:sz w:val="28"/>
              <w:szCs w:val="28"/>
              <w:lang w:val="en-US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[1]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+3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*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2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+9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*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[3]</m:t>
              </m:r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</m:t>
          </m:r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/>
              <w:sz w:val="28"/>
              <w:szCs w:val="28"/>
              <w:lang w:val="en-US"/>
            </w:rPr>
            <m:t xml:space="preserve">                 + 27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*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4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+81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*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/>
                      <w:sz w:val="28"/>
                      <w:szCs w:val="28"/>
                      <w:lang w:val="en-US"/>
                    </w:rPr>
                    <m:t>5</m:t>
                  </m:r>
                </m:e>
              </m:d>
            </m:e>
          </m:d>
          <m:r>
            <w:rPr>
              <w:rFonts w:ascii="Cambria Math" w:eastAsiaTheme="minorEastAsia"/>
              <w:sz w:val="28"/>
              <w:szCs w:val="28"/>
              <w:lang w:val="en-US"/>
            </w:rPr>
            <m:t>+243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*</m:t>
          </m:r>
          <m:r>
            <w:rPr>
              <w:rFonts w:ascii="Cambria Math" w:hAnsi="Cambria Math"/>
              <w:sz w:val="28"/>
              <w:szCs w:val="28"/>
              <w:lang w:val="en-US"/>
            </w:rPr>
            <m:t>ord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key</m:t>
              </m:r>
              <m:r>
                <w:rPr>
                  <w:rFonts w:ascii="Cambria Math"/>
                  <w:sz w:val="28"/>
                  <w:szCs w:val="28"/>
                  <w:lang w:val="en-US"/>
                </w:rPr>
                <m:t>[6]</m:t>
              </m:r>
            </m:e>
          </m:d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k</m:t>
          </m:r>
          <m:r>
            <w:rPr>
              <w:rFonts w:ascii="Cambria Math"/>
              <w:sz w:val="28"/>
              <w:szCs w:val="28"/>
              <w:lang w:val="en-US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m</m:t>
          </m:r>
          <m:r>
            <w:rPr>
              <w:rFonts w:hAnsi="Cambria Math"/>
              <w:sz w:val="28"/>
              <w:szCs w:val="28"/>
              <w:lang w:val="en-US"/>
            </w:rPr>
            <m:t>*</m:t>
          </m:r>
          <m:r>
            <w:rPr>
              <w:rFonts w:ascii="Cambria Math" w:hAnsi="Cambria Math"/>
              <w:sz w:val="28"/>
              <w:szCs w:val="28"/>
              <w:lang w:val="en-US"/>
            </w:rPr>
            <m:t>m</m:t>
          </m:r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 xml:space="preserve">- в качестве числа </w:t>
      </w:r>
      <w:r w:rsidRPr="00443EF2">
        <w:rPr>
          <w:rFonts w:eastAsiaTheme="minorEastAsia"/>
          <w:sz w:val="28"/>
          <w:szCs w:val="28"/>
          <w:lang w:val="en-US"/>
        </w:rPr>
        <w:t>n</w:t>
      </w:r>
      <w:r w:rsidRPr="00443EF2">
        <w:rPr>
          <w:rFonts w:eastAsiaTheme="minorEastAsia"/>
          <w:sz w:val="28"/>
          <w:szCs w:val="28"/>
        </w:rPr>
        <w:t xml:space="preserve"> берём число, образованное цифрами числа </w:t>
      </w:r>
      <w:r w:rsidRPr="00443EF2">
        <w:rPr>
          <w:rFonts w:eastAsiaTheme="minorEastAsia"/>
          <w:sz w:val="28"/>
          <w:szCs w:val="28"/>
          <w:lang w:val="en-US"/>
        </w:rPr>
        <w:t>k</w:t>
      </w:r>
      <w:r w:rsidRPr="00443EF2">
        <w:rPr>
          <w:rFonts w:eastAsiaTheme="minorEastAsia"/>
          <w:sz w:val="28"/>
          <w:szCs w:val="28"/>
        </w:rPr>
        <w:t xml:space="preserve"> – с четвёртой по седьмую,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  <w:lang w:val="en-US"/>
        </w:rPr>
      </w:pPr>
      <w:r w:rsidRPr="00443EF2">
        <w:rPr>
          <w:rFonts w:eastAsiaTheme="minorEastAsia"/>
          <w:sz w:val="28"/>
          <w:szCs w:val="28"/>
        </w:rPr>
        <w:t xml:space="preserve">- вычисляем значение </w:t>
      </w:r>
      <w:r w:rsidRPr="00443EF2">
        <w:rPr>
          <w:rFonts w:eastAsiaTheme="minorEastAsia"/>
          <w:sz w:val="28"/>
          <w:szCs w:val="28"/>
          <w:lang w:val="en-US"/>
        </w:rPr>
        <w:t>h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eastAsiaTheme="minorEastAsia" w:hAnsi="Cambria Math"/>
              <w:sz w:val="28"/>
              <w:szCs w:val="28"/>
              <w:lang w:val="en-US"/>
            </w:rPr>
            <m:t>h</m:t>
          </m:r>
          <m:r>
            <w:rPr>
              <w:rFonts w:ascii="Cambria Math" w:eastAsiaTheme="minorEastAsia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eastAsiaTheme="minorEastAsia"/>
              <w:sz w:val="28"/>
              <w:szCs w:val="28"/>
              <w:lang w:val="en-US"/>
            </w:rPr>
            <m:t xml:space="preserve">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mod</m:t>
          </m:r>
          <m:r>
            <w:rPr>
              <w:rFonts w:ascii="Cambria Math" w:eastAsiaTheme="minorEastAsia"/>
              <w:sz w:val="28"/>
              <w:szCs w:val="28"/>
              <w:lang w:val="en-US"/>
            </w:rPr>
            <m:t xml:space="preserve">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b</m:t>
          </m:r>
        </m:oMath>
      </m:oMathPara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  <w:lang w:val="en-US"/>
        </w:rPr>
      </w:pPr>
    </w:p>
    <w:p w:rsidR="002D6C1C" w:rsidRDefault="002D6C1C" w:rsidP="00443EF2">
      <w:pPr>
        <w:spacing w:line="360" w:lineRule="auto"/>
        <w:rPr>
          <w:rFonts w:eastAsiaTheme="minorEastAsia"/>
          <w:sz w:val="28"/>
          <w:szCs w:val="28"/>
        </w:rPr>
      </w:pPr>
      <w:r w:rsidRPr="002D6C1C">
        <w:rPr>
          <w:rFonts w:eastAsiaTheme="minorEastAsia"/>
          <w:noProof/>
          <w:sz w:val="28"/>
          <w:szCs w:val="28"/>
        </w:rPr>
        <w:drawing>
          <wp:inline distT="0" distB="0" distL="0" distR="0">
            <wp:extent cx="4572000" cy="27432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>Исследуем полученную функцию.</w:t>
      </w:r>
    </w:p>
    <w:p w:rsidR="00443EF2" w:rsidRP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 xml:space="preserve">Коллизии распределены равномерно. </w:t>
      </w:r>
    </w:p>
    <w:p w:rsidR="00443EF2" w:rsidRDefault="00443EF2" w:rsidP="00443EF2">
      <w:pPr>
        <w:spacing w:line="360" w:lineRule="auto"/>
        <w:rPr>
          <w:rFonts w:eastAsiaTheme="minorEastAsia"/>
          <w:sz w:val="28"/>
          <w:szCs w:val="28"/>
        </w:rPr>
      </w:pPr>
      <w:r w:rsidRPr="00443EF2">
        <w:rPr>
          <w:rFonts w:eastAsiaTheme="minorEastAsia"/>
          <w:sz w:val="28"/>
          <w:szCs w:val="28"/>
        </w:rPr>
        <w:t>Принимаем полученную хеш-функцию.</w:t>
      </w:r>
    </w:p>
    <w:p w:rsidR="00174141" w:rsidRDefault="00187CD0" w:rsidP="00443EF2">
      <w:pPr>
        <w:spacing w:line="360" w:lineRule="auto"/>
        <w:rPr>
          <w:rFonts w:eastAsiaTheme="minorEastAsia"/>
          <w:b/>
          <w:sz w:val="28"/>
          <w:szCs w:val="28"/>
        </w:rPr>
      </w:pPr>
      <w:r w:rsidRPr="00187CD0">
        <w:rPr>
          <w:rFonts w:eastAsiaTheme="minorEastAsia"/>
          <w:b/>
          <w:sz w:val="28"/>
          <w:szCs w:val="28"/>
        </w:rPr>
        <w:t>Листинг программы: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const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b = 2000;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=' ';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= '------';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c = 1;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MaxCase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= 10;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type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= string[6];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= array[0..b-1] of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A: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lastRenderedPageBreak/>
        <w:t xml:space="preserve">   x: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Find: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boolean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Ch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,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,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, k: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function h(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key: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n: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longint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l: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s: string;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n := ord(key[1])+3*ord(key[2])+9*ord(key[3])+27*ord(key[4])+81*ord(key[5])+243*ord(key[6]);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n := n*n;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Str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n,s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s := Copy(s, 4, 4);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Val(s, n, l);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h := n mod b;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{function h2(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key: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h2 := (ord(key[1])+ord(key[2])+ord(key[3])+ord(key[4])+ord(key[5])+ord(key[6])-305)*35;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end;}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procedure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Clear_HtableClose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A:HTableClose);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IndexSegm:integer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for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 to b-1 do 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:=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function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Find_HTableClose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;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A: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;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IndexSegm:integer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):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boolean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i: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repeat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((h(x) + c*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mod b + (h(x) + c*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div b) mod b;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i+1;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until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] = x) or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or 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&gt;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MaxCase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lastRenderedPageBreak/>
        <w:t xml:space="preserve">               if 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x then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Find_HTableClose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true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else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Find_HTableClose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false;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{function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Add_HTableClose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;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A: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;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: integer):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boolean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i: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repeat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((h(x)+c*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mod b +(h(x)+c*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div b) mod b;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i+1;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until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or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or 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&gt;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MaxCase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if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or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then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] := x;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Add_HTableClose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true;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end else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Add_HtableClose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false;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end;}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function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Add_HtableClose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;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A: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):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boolean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,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IndesSegm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if not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Find_HTableClose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(x, A,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then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repeat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((h(x) + c*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mod b + (h(x) + c*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div b) mod b;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+ 1;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until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or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or 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&gt;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MaxCase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if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or (a[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then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] := x;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Add_HTableClose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true;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end else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Add_HTableClose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false;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procedure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Del_HTableClose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TypeElem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;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A: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proofErr w:type="spellStart"/>
      <w:r w:rsidRPr="00D22044">
        <w:rPr>
          <w:rFonts w:eastAsiaTheme="minorEastAsia"/>
          <w:sz w:val="28"/>
          <w:szCs w:val="28"/>
          <w:lang w:val="en-US"/>
        </w:rPr>
        <w:t>var</w:t>
      </w:r>
      <w:proofErr w:type="spellEnd"/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: integer;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if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Find_HTableClose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(x, A,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then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] :=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while Ch &lt;7 do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>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Viberite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:');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('1-Ochistka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tablici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('2-Poisk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elementa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('3-Dobavit element');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('4-Ydalit element');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('5-Prosmotr');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('6-Vixod');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Ch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case Ch of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1:begin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Clear_HTableClose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(A);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2:begin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Vvedite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element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poiska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x=');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(x);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Find:=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Find_HTableClose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(x, A,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if Find then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Nomer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segminta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dlya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x= ',x,'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ravno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',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else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('element ',x,' v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tablice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otsutstvyet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3:begin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Vvedite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noviy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element x=');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(x);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{if not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Find_HTableclose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(x, A,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 then begin}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if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Add_HTableClose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(x, A) then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lastRenderedPageBreak/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Noviy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element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dobavlen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v segment N=',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else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('V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tablice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net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mesta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{end else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('V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tablice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est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element x=',x,' v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segmente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N=',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IndexSegm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;}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4:begin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Vvedite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element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dkya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ydaleniya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x=');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(x);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Del_HTableClose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(x, A);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5:begin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k := 0;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Tablica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:');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for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:= 0 to b-1 do</w:t>
      </w:r>
    </w:p>
    <w:p w:rsidR="00D22044" w:rsidRPr="002C08B2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 </w:t>
      </w:r>
      <w:r w:rsidRPr="002C08B2">
        <w:rPr>
          <w:rFonts w:eastAsiaTheme="minorEastAsia"/>
          <w:sz w:val="28"/>
          <w:szCs w:val="28"/>
          <w:lang w:val="en-US"/>
        </w:rPr>
        <w:t>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 if 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]&lt;&gt;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pustoi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then begin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(' N= ',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,' A[N]= ',A[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]);</w:t>
      </w:r>
    </w:p>
    <w:p w:rsidR="00D22044" w:rsidRPr="002C08B2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    </w:t>
      </w:r>
      <w:r w:rsidRPr="002C08B2">
        <w:rPr>
          <w:rFonts w:eastAsiaTheme="minorEastAsia"/>
          <w:sz w:val="28"/>
          <w:szCs w:val="28"/>
          <w:lang w:val="en-US"/>
        </w:rPr>
        <w:t>k := k+1;</w:t>
      </w:r>
    </w:p>
    <w:p w:rsidR="00D22044" w:rsidRPr="002C08B2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2C08B2">
        <w:rPr>
          <w:rFonts w:eastAsiaTheme="minorEastAsia"/>
          <w:sz w:val="28"/>
          <w:szCs w:val="28"/>
          <w:lang w:val="en-US"/>
        </w:rPr>
        <w:t xml:space="preserve">                end;</w:t>
      </w:r>
    </w:p>
    <w:p w:rsidR="00D22044" w:rsidRPr="002C08B2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2C08B2">
        <w:rPr>
          <w:rFonts w:eastAsiaTheme="minorEastAsia"/>
          <w:sz w:val="28"/>
          <w:szCs w:val="28"/>
          <w:lang w:val="en-US"/>
        </w:rPr>
        <w:t xml:space="preserve">       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writeln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('V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tablice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 xml:space="preserve"> ',k,'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elementov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');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       </w:t>
      </w:r>
      <w:proofErr w:type="spellStart"/>
      <w:r w:rsidRPr="00D22044">
        <w:rPr>
          <w:rFonts w:eastAsiaTheme="minorEastAsia"/>
          <w:sz w:val="28"/>
          <w:szCs w:val="28"/>
          <w:lang w:val="en-US"/>
        </w:rPr>
        <w:t>readln</w:t>
      </w:r>
      <w:proofErr w:type="spellEnd"/>
      <w:r w:rsidRPr="00D22044">
        <w:rPr>
          <w:rFonts w:eastAsiaTheme="minorEastAsia"/>
          <w:sz w:val="28"/>
          <w:szCs w:val="28"/>
          <w:lang w:val="en-US"/>
        </w:rPr>
        <w:t>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else Ch := 11;</w:t>
      </w:r>
    </w:p>
    <w:p w:rsidR="00D22044" w:rsidRPr="00D22044" w:rsidRDefault="00D22044" w:rsidP="00D22044">
      <w:pPr>
        <w:rPr>
          <w:rFonts w:eastAsiaTheme="minorEastAsia"/>
          <w:sz w:val="28"/>
          <w:szCs w:val="28"/>
          <w:lang w:val="en-US"/>
        </w:rPr>
      </w:pPr>
      <w:r w:rsidRPr="00D22044">
        <w:rPr>
          <w:rFonts w:eastAsiaTheme="minorEastAsia"/>
          <w:sz w:val="28"/>
          <w:szCs w:val="28"/>
          <w:lang w:val="en-US"/>
        </w:rPr>
        <w:t xml:space="preserve">     end;</w:t>
      </w:r>
    </w:p>
    <w:p w:rsidR="00D22044" w:rsidRPr="00D22044" w:rsidRDefault="00D22044" w:rsidP="00D22044">
      <w:pPr>
        <w:rPr>
          <w:rFonts w:eastAsiaTheme="minorEastAsia"/>
          <w:sz w:val="28"/>
          <w:szCs w:val="28"/>
        </w:rPr>
      </w:pPr>
      <w:proofErr w:type="spellStart"/>
      <w:r w:rsidRPr="00D22044">
        <w:rPr>
          <w:rFonts w:eastAsiaTheme="minorEastAsia"/>
          <w:sz w:val="28"/>
          <w:szCs w:val="28"/>
        </w:rPr>
        <w:t>end</w:t>
      </w:r>
      <w:proofErr w:type="spellEnd"/>
      <w:r w:rsidRPr="00D22044">
        <w:rPr>
          <w:rFonts w:eastAsiaTheme="minorEastAsia"/>
          <w:sz w:val="28"/>
          <w:szCs w:val="28"/>
        </w:rPr>
        <w:t>;</w:t>
      </w:r>
    </w:p>
    <w:p w:rsidR="00187CD0" w:rsidRPr="00D22044" w:rsidRDefault="00D22044" w:rsidP="00D22044">
      <w:pPr>
        <w:rPr>
          <w:rFonts w:eastAsiaTheme="minorEastAsia"/>
          <w:sz w:val="28"/>
          <w:szCs w:val="28"/>
        </w:rPr>
      </w:pPr>
      <w:proofErr w:type="spellStart"/>
      <w:r w:rsidRPr="00D22044">
        <w:rPr>
          <w:rFonts w:eastAsiaTheme="minorEastAsia"/>
          <w:sz w:val="28"/>
          <w:szCs w:val="28"/>
        </w:rPr>
        <w:t>end</w:t>
      </w:r>
      <w:proofErr w:type="spellEnd"/>
      <w:r w:rsidRPr="00D22044">
        <w:rPr>
          <w:rFonts w:eastAsiaTheme="minorEastAsia"/>
          <w:sz w:val="28"/>
          <w:szCs w:val="28"/>
        </w:rPr>
        <w:t>.</w:t>
      </w:r>
    </w:p>
    <w:p w:rsidR="00443EF2" w:rsidRDefault="00443EF2" w:rsidP="005F64E9">
      <w:pPr>
        <w:rPr>
          <w:b/>
          <w:sz w:val="28"/>
          <w:szCs w:val="28"/>
        </w:rPr>
      </w:pPr>
    </w:p>
    <w:p w:rsidR="00D22044" w:rsidRDefault="00D22044" w:rsidP="005F64E9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Вывод:</w:t>
      </w:r>
    </w:p>
    <w:p w:rsidR="00D22044" w:rsidRPr="00D22044" w:rsidRDefault="00D22044" w:rsidP="005F64E9">
      <w:pPr>
        <w:rPr>
          <w:sz w:val="28"/>
          <w:szCs w:val="28"/>
        </w:rPr>
      </w:pPr>
      <w:r>
        <w:rPr>
          <w:sz w:val="28"/>
          <w:szCs w:val="28"/>
        </w:rPr>
        <w:t>Разработанная программа выполняет поставленную задачу.</w:t>
      </w:r>
    </w:p>
    <w:sectPr w:rsidR="00D22044" w:rsidRPr="00D22044" w:rsidSect="00437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5F64E9"/>
    <w:rsid w:val="00174141"/>
    <w:rsid w:val="00187CD0"/>
    <w:rsid w:val="00244C92"/>
    <w:rsid w:val="002C08B2"/>
    <w:rsid w:val="002D6C1C"/>
    <w:rsid w:val="004376E7"/>
    <w:rsid w:val="00443EF2"/>
    <w:rsid w:val="005F64E9"/>
    <w:rsid w:val="00D22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4E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64E9"/>
    <w:pPr>
      <w:keepNext/>
      <w:widowControl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5F64E9"/>
    <w:pPr>
      <w:keepNext/>
      <w:widowControl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64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F64E9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rsid w:val="005F64E9"/>
    <w:pPr>
      <w:widowControl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5F64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3E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3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sBox\BP\BIN\RESULT.TXT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sBox\BP\BIN\RESULT.TXT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RESULT!$A$1:$A$2000</c:f>
              <c:numCache>
                <c:formatCode>General</c:formatCode>
                <c:ptCount val="200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1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1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3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3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5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6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0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9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0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  <c:pt idx="290">
                  <c:v>0</c:v>
                </c:pt>
                <c:pt idx="291">
                  <c:v>0</c:v>
                </c:pt>
                <c:pt idx="292">
                  <c:v>0</c:v>
                </c:pt>
                <c:pt idx="293">
                  <c:v>0</c:v>
                </c:pt>
                <c:pt idx="294">
                  <c:v>0</c:v>
                </c:pt>
                <c:pt idx="295">
                  <c:v>0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11</c:v>
                </c:pt>
                <c:pt idx="300">
                  <c:v>0</c:v>
                </c:pt>
                <c:pt idx="301">
                  <c:v>0</c:v>
                </c:pt>
                <c:pt idx="302">
                  <c:v>0</c:v>
                </c:pt>
                <c:pt idx="303">
                  <c:v>0</c:v>
                </c:pt>
                <c:pt idx="304">
                  <c:v>0</c:v>
                </c:pt>
                <c:pt idx="305">
                  <c:v>0</c:v>
                </c:pt>
                <c:pt idx="306">
                  <c:v>0</c:v>
                </c:pt>
                <c:pt idx="307">
                  <c:v>0</c:v>
                </c:pt>
                <c:pt idx="308">
                  <c:v>0</c:v>
                </c:pt>
                <c:pt idx="309">
                  <c:v>0</c:v>
                </c:pt>
                <c:pt idx="310">
                  <c:v>0</c:v>
                </c:pt>
                <c:pt idx="311">
                  <c:v>0</c:v>
                </c:pt>
                <c:pt idx="312">
                  <c:v>0</c:v>
                </c:pt>
                <c:pt idx="313">
                  <c:v>0</c:v>
                </c:pt>
                <c:pt idx="314">
                  <c:v>0</c:v>
                </c:pt>
                <c:pt idx="315">
                  <c:v>0</c:v>
                </c:pt>
                <c:pt idx="316">
                  <c:v>0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12</c:v>
                </c:pt>
                <c:pt idx="323">
                  <c:v>0</c:v>
                </c:pt>
                <c:pt idx="324">
                  <c:v>0</c:v>
                </c:pt>
                <c:pt idx="325">
                  <c:v>0</c:v>
                </c:pt>
                <c:pt idx="326">
                  <c:v>0</c:v>
                </c:pt>
                <c:pt idx="327">
                  <c:v>0</c:v>
                </c:pt>
                <c:pt idx="328">
                  <c:v>0</c:v>
                </c:pt>
                <c:pt idx="329">
                  <c:v>0</c:v>
                </c:pt>
                <c:pt idx="330">
                  <c:v>0</c:v>
                </c:pt>
                <c:pt idx="331">
                  <c:v>0</c:v>
                </c:pt>
                <c:pt idx="332">
                  <c:v>0</c:v>
                </c:pt>
                <c:pt idx="333">
                  <c:v>0</c:v>
                </c:pt>
                <c:pt idx="334">
                  <c:v>0</c:v>
                </c:pt>
                <c:pt idx="335">
                  <c:v>0</c:v>
                </c:pt>
                <c:pt idx="336">
                  <c:v>0</c:v>
                </c:pt>
                <c:pt idx="337">
                  <c:v>0</c:v>
                </c:pt>
                <c:pt idx="338">
                  <c:v>0</c:v>
                </c:pt>
                <c:pt idx="339">
                  <c:v>0</c:v>
                </c:pt>
                <c:pt idx="340">
                  <c:v>0</c:v>
                </c:pt>
                <c:pt idx="341">
                  <c:v>0</c:v>
                </c:pt>
                <c:pt idx="342">
                  <c:v>0</c:v>
                </c:pt>
                <c:pt idx="343">
                  <c:v>0</c:v>
                </c:pt>
                <c:pt idx="344">
                  <c:v>0</c:v>
                </c:pt>
                <c:pt idx="345">
                  <c:v>15</c:v>
                </c:pt>
                <c:pt idx="346">
                  <c:v>0</c:v>
                </c:pt>
                <c:pt idx="347">
                  <c:v>0</c:v>
                </c:pt>
                <c:pt idx="348">
                  <c:v>0</c:v>
                </c:pt>
                <c:pt idx="349">
                  <c:v>0</c:v>
                </c:pt>
                <c:pt idx="350">
                  <c:v>0</c:v>
                </c:pt>
                <c:pt idx="351">
                  <c:v>0</c:v>
                </c:pt>
                <c:pt idx="352">
                  <c:v>0</c:v>
                </c:pt>
                <c:pt idx="353">
                  <c:v>0</c:v>
                </c:pt>
                <c:pt idx="354">
                  <c:v>0</c:v>
                </c:pt>
                <c:pt idx="355">
                  <c:v>0</c:v>
                </c:pt>
                <c:pt idx="356">
                  <c:v>0</c:v>
                </c:pt>
                <c:pt idx="357">
                  <c:v>0</c:v>
                </c:pt>
                <c:pt idx="358">
                  <c:v>0</c:v>
                </c:pt>
                <c:pt idx="359">
                  <c:v>0</c:v>
                </c:pt>
                <c:pt idx="360">
                  <c:v>0</c:v>
                </c:pt>
                <c:pt idx="361">
                  <c:v>0</c:v>
                </c:pt>
                <c:pt idx="362">
                  <c:v>0</c:v>
                </c:pt>
                <c:pt idx="363">
                  <c:v>0</c:v>
                </c:pt>
                <c:pt idx="364">
                  <c:v>0</c:v>
                </c:pt>
                <c:pt idx="365">
                  <c:v>0</c:v>
                </c:pt>
                <c:pt idx="366">
                  <c:v>0</c:v>
                </c:pt>
                <c:pt idx="367">
                  <c:v>0</c:v>
                </c:pt>
                <c:pt idx="368">
                  <c:v>27</c:v>
                </c:pt>
                <c:pt idx="369">
                  <c:v>0</c:v>
                </c:pt>
                <c:pt idx="370">
                  <c:v>0</c:v>
                </c:pt>
                <c:pt idx="371">
                  <c:v>0</c:v>
                </c:pt>
                <c:pt idx="372">
                  <c:v>0</c:v>
                </c:pt>
                <c:pt idx="373">
                  <c:v>0</c:v>
                </c:pt>
                <c:pt idx="374">
                  <c:v>0</c:v>
                </c:pt>
                <c:pt idx="375">
                  <c:v>0</c:v>
                </c:pt>
                <c:pt idx="376">
                  <c:v>0</c:v>
                </c:pt>
                <c:pt idx="377">
                  <c:v>0</c:v>
                </c:pt>
                <c:pt idx="378">
                  <c:v>0</c:v>
                </c:pt>
                <c:pt idx="379">
                  <c:v>0</c:v>
                </c:pt>
                <c:pt idx="380">
                  <c:v>0</c:v>
                </c:pt>
                <c:pt idx="381">
                  <c:v>0</c:v>
                </c:pt>
                <c:pt idx="382">
                  <c:v>0</c:v>
                </c:pt>
                <c:pt idx="383">
                  <c:v>0</c:v>
                </c:pt>
                <c:pt idx="384">
                  <c:v>0</c:v>
                </c:pt>
                <c:pt idx="385">
                  <c:v>0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29</c:v>
                </c:pt>
                <c:pt idx="392">
                  <c:v>0</c:v>
                </c:pt>
                <c:pt idx="393">
                  <c:v>0</c:v>
                </c:pt>
                <c:pt idx="394">
                  <c:v>0</c:v>
                </c:pt>
                <c:pt idx="395">
                  <c:v>0</c:v>
                </c:pt>
                <c:pt idx="396">
                  <c:v>0</c:v>
                </c:pt>
                <c:pt idx="397">
                  <c:v>0</c:v>
                </c:pt>
                <c:pt idx="398">
                  <c:v>0</c:v>
                </c:pt>
                <c:pt idx="399">
                  <c:v>0</c:v>
                </c:pt>
                <c:pt idx="400">
                  <c:v>0</c:v>
                </c:pt>
                <c:pt idx="401">
                  <c:v>0</c:v>
                </c:pt>
                <c:pt idx="402">
                  <c:v>0</c:v>
                </c:pt>
                <c:pt idx="403">
                  <c:v>0</c:v>
                </c:pt>
                <c:pt idx="404">
                  <c:v>0</c:v>
                </c:pt>
                <c:pt idx="405">
                  <c:v>0</c:v>
                </c:pt>
                <c:pt idx="406">
                  <c:v>0</c:v>
                </c:pt>
                <c:pt idx="407">
                  <c:v>0</c:v>
                </c:pt>
                <c:pt idx="408">
                  <c:v>0</c:v>
                </c:pt>
                <c:pt idx="409">
                  <c:v>0</c:v>
                </c:pt>
                <c:pt idx="410">
                  <c:v>0</c:v>
                </c:pt>
                <c:pt idx="411">
                  <c:v>0</c:v>
                </c:pt>
                <c:pt idx="412">
                  <c:v>0</c:v>
                </c:pt>
                <c:pt idx="413">
                  <c:v>0</c:v>
                </c:pt>
                <c:pt idx="414">
                  <c:v>45</c:v>
                </c:pt>
                <c:pt idx="415">
                  <c:v>0</c:v>
                </c:pt>
                <c:pt idx="416">
                  <c:v>0</c:v>
                </c:pt>
                <c:pt idx="417">
                  <c:v>0</c:v>
                </c:pt>
                <c:pt idx="418">
                  <c:v>0</c:v>
                </c:pt>
                <c:pt idx="419">
                  <c:v>0</c:v>
                </c:pt>
                <c:pt idx="420">
                  <c:v>0</c:v>
                </c:pt>
                <c:pt idx="421">
                  <c:v>0</c:v>
                </c:pt>
                <c:pt idx="422">
                  <c:v>0</c:v>
                </c:pt>
                <c:pt idx="423">
                  <c:v>0</c:v>
                </c:pt>
                <c:pt idx="424">
                  <c:v>0</c:v>
                </c:pt>
                <c:pt idx="425">
                  <c:v>0</c:v>
                </c:pt>
                <c:pt idx="426">
                  <c:v>0</c:v>
                </c:pt>
                <c:pt idx="427">
                  <c:v>0</c:v>
                </c:pt>
                <c:pt idx="428">
                  <c:v>0</c:v>
                </c:pt>
                <c:pt idx="429">
                  <c:v>0</c:v>
                </c:pt>
                <c:pt idx="430">
                  <c:v>0</c:v>
                </c:pt>
                <c:pt idx="431">
                  <c:v>0</c:v>
                </c:pt>
                <c:pt idx="432">
                  <c:v>0</c:v>
                </c:pt>
                <c:pt idx="433">
                  <c:v>0</c:v>
                </c:pt>
                <c:pt idx="434">
                  <c:v>0</c:v>
                </c:pt>
                <c:pt idx="435">
                  <c:v>0</c:v>
                </c:pt>
                <c:pt idx="436">
                  <c:v>0</c:v>
                </c:pt>
                <c:pt idx="437">
                  <c:v>46</c:v>
                </c:pt>
                <c:pt idx="438">
                  <c:v>0</c:v>
                </c:pt>
                <c:pt idx="439">
                  <c:v>0</c:v>
                </c:pt>
                <c:pt idx="440">
                  <c:v>0</c:v>
                </c:pt>
                <c:pt idx="441">
                  <c:v>0</c:v>
                </c:pt>
                <c:pt idx="442">
                  <c:v>0</c:v>
                </c:pt>
                <c:pt idx="443">
                  <c:v>0</c:v>
                </c:pt>
                <c:pt idx="444">
                  <c:v>0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60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68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72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</c:v>
                </c:pt>
                <c:pt idx="513">
                  <c:v>0</c:v>
                </c:pt>
                <c:pt idx="514">
                  <c:v>0</c:v>
                </c:pt>
                <c:pt idx="515">
                  <c:v>0</c:v>
                </c:pt>
                <c:pt idx="516">
                  <c:v>0</c:v>
                </c:pt>
                <c:pt idx="517">
                  <c:v>0</c:v>
                </c:pt>
                <c:pt idx="518">
                  <c:v>0</c:v>
                </c:pt>
                <c:pt idx="519">
                  <c:v>0</c:v>
                </c:pt>
                <c:pt idx="520">
                  <c:v>0</c:v>
                </c:pt>
                <c:pt idx="521">
                  <c:v>0</c:v>
                </c:pt>
                <c:pt idx="522">
                  <c:v>0</c:v>
                </c:pt>
                <c:pt idx="523">
                  <c:v>0</c:v>
                </c:pt>
                <c:pt idx="524">
                  <c:v>0</c:v>
                </c:pt>
                <c:pt idx="525">
                  <c:v>0</c:v>
                </c:pt>
                <c:pt idx="526">
                  <c:v>0</c:v>
                </c:pt>
                <c:pt idx="527">
                  <c:v>0</c:v>
                </c:pt>
                <c:pt idx="528">
                  <c:v>0</c:v>
                </c:pt>
                <c:pt idx="529">
                  <c:v>70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0</c:v>
                </c:pt>
                <c:pt idx="534">
                  <c:v>0</c:v>
                </c:pt>
                <c:pt idx="535">
                  <c:v>0</c:v>
                </c:pt>
                <c:pt idx="536">
                  <c:v>0</c:v>
                </c:pt>
                <c:pt idx="537">
                  <c:v>0</c:v>
                </c:pt>
                <c:pt idx="538">
                  <c:v>0</c:v>
                </c:pt>
                <c:pt idx="539">
                  <c:v>0</c:v>
                </c:pt>
                <c:pt idx="540">
                  <c:v>0</c:v>
                </c:pt>
                <c:pt idx="541">
                  <c:v>0</c:v>
                </c:pt>
                <c:pt idx="542">
                  <c:v>0</c:v>
                </c:pt>
                <c:pt idx="543">
                  <c:v>0</c:v>
                </c:pt>
                <c:pt idx="544">
                  <c:v>0</c:v>
                </c:pt>
                <c:pt idx="545">
                  <c:v>0</c:v>
                </c:pt>
                <c:pt idx="546">
                  <c:v>0</c:v>
                </c:pt>
                <c:pt idx="547">
                  <c:v>0</c:v>
                </c:pt>
                <c:pt idx="548">
                  <c:v>0</c:v>
                </c:pt>
                <c:pt idx="549">
                  <c:v>0</c:v>
                </c:pt>
                <c:pt idx="550">
                  <c:v>0</c:v>
                </c:pt>
                <c:pt idx="551">
                  <c:v>0</c:v>
                </c:pt>
                <c:pt idx="552">
                  <c:v>87</c:v>
                </c:pt>
                <c:pt idx="553">
                  <c:v>0</c:v>
                </c:pt>
                <c:pt idx="554">
                  <c:v>0</c:v>
                </c:pt>
                <c:pt idx="555">
                  <c:v>0</c:v>
                </c:pt>
                <c:pt idx="556">
                  <c:v>0</c:v>
                </c:pt>
                <c:pt idx="557">
                  <c:v>0</c:v>
                </c:pt>
                <c:pt idx="558">
                  <c:v>0</c:v>
                </c:pt>
                <c:pt idx="559">
                  <c:v>0</c:v>
                </c:pt>
                <c:pt idx="560">
                  <c:v>0</c:v>
                </c:pt>
                <c:pt idx="561">
                  <c:v>0</c:v>
                </c:pt>
                <c:pt idx="562">
                  <c:v>0</c:v>
                </c:pt>
                <c:pt idx="563">
                  <c:v>0</c:v>
                </c:pt>
                <c:pt idx="564">
                  <c:v>0</c:v>
                </c:pt>
                <c:pt idx="565">
                  <c:v>0</c:v>
                </c:pt>
                <c:pt idx="566">
                  <c:v>0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101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104</c:v>
                </c:pt>
                <c:pt idx="599">
                  <c:v>0</c:v>
                </c:pt>
                <c:pt idx="600">
                  <c:v>0</c:v>
                </c:pt>
                <c:pt idx="601">
                  <c:v>0</c:v>
                </c:pt>
                <c:pt idx="602">
                  <c:v>0</c:v>
                </c:pt>
                <c:pt idx="603">
                  <c:v>0</c:v>
                </c:pt>
                <c:pt idx="604">
                  <c:v>0</c:v>
                </c:pt>
                <c:pt idx="605">
                  <c:v>0</c:v>
                </c:pt>
                <c:pt idx="606">
                  <c:v>0</c:v>
                </c:pt>
                <c:pt idx="607">
                  <c:v>0</c:v>
                </c:pt>
                <c:pt idx="608">
                  <c:v>0</c:v>
                </c:pt>
                <c:pt idx="609">
                  <c:v>0</c:v>
                </c:pt>
                <c:pt idx="610">
                  <c:v>0</c:v>
                </c:pt>
                <c:pt idx="611">
                  <c:v>0</c:v>
                </c:pt>
                <c:pt idx="612">
                  <c:v>0</c:v>
                </c:pt>
                <c:pt idx="613">
                  <c:v>0</c:v>
                </c:pt>
                <c:pt idx="614">
                  <c:v>0</c:v>
                </c:pt>
                <c:pt idx="615">
                  <c:v>0</c:v>
                </c:pt>
                <c:pt idx="616">
                  <c:v>0</c:v>
                </c:pt>
                <c:pt idx="617">
                  <c:v>0</c:v>
                </c:pt>
                <c:pt idx="618">
                  <c:v>0</c:v>
                </c:pt>
                <c:pt idx="619">
                  <c:v>0</c:v>
                </c:pt>
                <c:pt idx="620">
                  <c:v>0</c:v>
                </c:pt>
                <c:pt idx="621">
                  <c:v>126</c:v>
                </c:pt>
                <c:pt idx="622">
                  <c:v>0</c:v>
                </c:pt>
                <c:pt idx="623">
                  <c:v>0</c:v>
                </c:pt>
                <c:pt idx="624">
                  <c:v>0</c:v>
                </c:pt>
                <c:pt idx="625">
                  <c:v>0</c:v>
                </c:pt>
                <c:pt idx="626">
                  <c:v>0</c:v>
                </c:pt>
                <c:pt idx="627">
                  <c:v>0</c:v>
                </c:pt>
                <c:pt idx="628">
                  <c:v>0</c:v>
                </c:pt>
                <c:pt idx="629">
                  <c:v>0</c:v>
                </c:pt>
                <c:pt idx="630">
                  <c:v>0</c:v>
                </c:pt>
                <c:pt idx="631">
                  <c:v>0</c:v>
                </c:pt>
                <c:pt idx="632">
                  <c:v>0</c:v>
                </c:pt>
                <c:pt idx="633">
                  <c:v>0</c:v>
                </c:pt>
                <c:pt idx="634">
                  <c:v>0</c:v>
                </c:pt>
                <c:pt idx="635">
                  <c:v>0</c:v>
                </c:pt>
                <c:pt idx="636">
                  <c:v>0</c:v>
                </c:pt>
                <c:pt idx="637">
                  <c:v>0</c:v>
                </c:pt>
                <c:pt idx="638">
                  <c:v>0</c:v>
                </c:pt>
                <c:pt idx="639">
                  <c:v>0</c:v>
                </c:pt>
                <c:pt idx="640">
                  <c:v>0</c:v>
                </c:pt>
                <c:pt idx="641">
                  <c:v>0</c:v>
                </c:pt>
                <c:pt idx="642">
                  <c:v>0</c:v>
                </c:pt>
                <c:pt idx="643">
                  <c:v>0</c:v>
                </c:pt>
                <c:pt idx="644">
                  <c:v>124</c:v>
                </c:pt>
                <c:pt idx="645">
                  <c:v>0</c:v>
                </c:pt>
                <c:pt idx="646">
                  <c:v>0</c:v>
                </c:pt>
                <c:pt idx="647">
                  <c:v>0</c:v>
                </c:pt>
                <c:pt idx="648">
                  <c:v>0</c:v>
                </c:pt>
                <c:pt idx="649">
                  <c:v>0</c:v>
                </c:pt>
                <c:pt idx="650">
                  <c:v>0</c:v>
                </c:pt>
                <c:pt idx="651">
                  <c:v>0</c:v>
                </c:pt>
                <c:pt idx="652">
                  <c:v>0</c:v>
                </c:pt>
                <c:pt idx="653">
                  <c:v>0</c:v>
                </c:pt>
                <c:pt idx="654">
                  <c:v>0</c:v>
                </c:pt>
                <c:pt idx="655">
                  <c:v>0</c:v>
                </c:pt>
                <c:pt idx="656">
                  <c:v>0</c:v>
                </c:pt>
                <c:pt idx="657">
                  <c:v>0</c:v>
                </c:pt>
                <c:pt idx="658">
                  <c:v>0</c:v>
                </c:pt>
                <c:pt idx="659">
                  <c:v>0</c:v>
                </c:pt>
                <c:pt idx="660">
                  <c:v>0</c:v>
                </c:pt>
                <c:pt idx="661">
                  <c:v>0</c:v>
                </c:pt>
                <c:pt idx="662">
                  <c:v>0</c:v>
                </c:pt>
                <c:pt idx="663">
                  <c:v>0</c:v>
                </c:pt>
                <c:pt idx="664">
                  <c:v>0</c:v>
                </c:pt>
                <c:pt idx="665">
                  <c:v>0</c:v>
                </c:pt>
                <c:pt idx="666">
                  <c:v>0</c:v>
                </c:pt>
                <c:pt idx="667">
                  <c:v>110</c:v>
                </c:pt>
                <c:pt idx="668">
                  <c:v>0</c:v>
                </c:pt>
                <c:pt idx="669">
                  <c:v>0</c:v>
                </c:pt>
                <c:pt idx="670">
                  <c:v>0</c:v>
                </c:pt>
                <c:pt idx="671">
                  <c:v>0</c:v>
                </c:pt>
                <c:pt idx="672">
                  <c:v>0</c:v>
                </c:pt>
                <c:pt idx="673">
                  <c:v>0</c:v>
                </c:pt>
                <c:pt idx="674">
                  <c:v>0</c:v>
                </c:pt>
                <c:pt idx="675">
                  <c:v>0</c:v>
                </c:pt>
                <c:pt idx="676">
                  <c:v>0</c:v>
                </c:pt>
                <c:pt idx="677">
                  <c:v>0</c:v>
                </c:pt>
                <c:pt idx="678">
                  <c:v>0</c:v>
                </c:pt>
                <c:pt idx="679">
                  <c:v>0</c:v>
                </c:pt>
                <c:pt idx="680">
                  <c:v>0</c:v>
                </c:pt>
                <c:pt idx="681">
                  <c:v>0</c:v>
                </c:pt>
                <c:pt idx="682">
                  <c:v>0</c:v>
                </c:pt>
                <c:pt idx="683">
                  <c:v>0</c:v>
                </c:pt>
                <c:pt idx="684">
                  <c:v>0</c:v>
                </c:pt>
                <c:pt idx="685">
                  <c:v>0</c:v>
                </c:pt>
                <c:pt idx="686">
                  <c:v>0</c:v>
                </c:pt>
                <c:pt idx="687">
                  <c:v>0</c:v>
                </c:pt>
                <c:pt idx="688">
                  <c:v>0</c:v>
                </c:pt>
                <c:pt idx="689">
                  <c:v>0</c:v>
                </c:pt>
                <c:pt idx="690">
                  <c:v>137</c:v>
                </c:pt>
                <c:pt idx="691">
                  <c:v>0</c:v>
                </c:pt>
                <c:pt idx="692">
                  <c:v>0</c:v>
                </c:pt>
                <c:pt idx="693">
                  <c:v>0</c:v>
                </c:pt>
                <c:pt idx="694">
                  <c:v>0</c:v>
                </c:pt>
                <c:pt idx="695">
                  <c:v>0</c:v>
                </c:pt>
                <c:pt idx="696">
                  <c:v>0</c:v>
                </c:pt>
                <c:pt idx="697">
                  <c:v>0</c:v>
                </c:pt>
                <c:pt idx="698">
                  <c:v>0</c:v>
                </c:pt>
                <c:pt idx="699">
                  <c:v>0</c:v>
                </c:pt>
                <c:pt idx="700">
                  <c:v>0</c:v>
                </c:pt>
                <c:pt idx="701">
                  <c:v>0</c:v>
                </c:pt>
                <c:pt idx="702">
                  <c:v>0</c:v>
                </c:pt>
                <c:pt idx="703">
                  <c:v>0</c:v>
                </c:pt>
                <c:pt idx="704">
                  <c:v>0</c:v>
                </c:pt>
                <c:pt idx="705">
                  <c:v>0</c:v>
                </c:pt>
                <c:pt idx="706">
                  <c:v>0</c:v>
                </c:pt>
                <c:pt idx="707">
                  <c:v>0</c:v>
                </c:pt>
                <c:pt idx="708">
                  <c:v>0</c:v>
                </c:pt>
                <c:pt idx="709">
                  <c:v>0</c:v>
                </c:pt>
                <c:pt idx="710">
                  <c:v>0</c:v>
                </c:pt>
                <c:pt idx="711">
                  <c:v>0</c:v>
                </c:pt>
                <c:pt idx="712">
                  <c:v>0</c:v>
                </c:pt>
                <c:pt idx="713">
                  <c:v>141</c:v>
                </c:pt>
                <c:pt idx="714">
                  <c:v>0</c:v>
                </c:pt>
                <c:pt idx="715">
                  <c:v>0</c:v>
                </c:pt>
                <c:pt idx="716">
                  <c:v>0</c:v>
                </c:pt>
                <c:pt idx="717">
                  <c:v>0</c:v>
                </c:pt>
                <c:pt idx="718">
                  <c:v>0</c:v>
                </c:pt>
                <c:pt idx="719">
                  <c:v>0</c:v>
                </c:pt>
                <c:pt idx="720">
                  <c:v>0</c:v>
                </c:pt>
                <c:pt idx="721">
                  <c:v>0</c:v>
                </c:pt>
                <c:pt idx="722">
                  <c:v>0</c:v>
                </c:pt>
                <c:pt idx="723">
                  <c:v>0</c:v>
                </c:pt>
                <c:pt idx="724">
                  <c:v>0</c:v>
                </c:pt>
                <c:pt idx="725">
                  <c:v>0</c:v>
                </c:pt>
                <c:pt idx="726">
                  <c:v>0</c:v>
                </c:pt>
                <c:pt idx="727">
                  <c:v>0</c:v>
                </c:pt>
                <c:pt idx="728">
                  <c:v>0</c:v>
                </c:pt>
                <c:pt idx="729">
                  <c:v>0</c:v>
                </c:pt>
                <c:pt idx="730">
                  <c:v>0</c:v>
                </c:pt>
                <c:pt idx="731">
                  <c:v>0</c:v>
                </c:pt>
                <c:pt idx="732">
                  <c:v>0</c:v>
                </c:pt>
                <c:pt idx="733">
                  <c:v>0</c:v>
                </c:pt>
                <c:pt idx="734">
                  <c:v>0</c:v>
                </c:pt>
                <c:pt idx="735">
                  <c:v>0</c:v>
                </c:pt>
                <c:pt idx="736">
                  <c:v>154</c:v>
                </c:pt>
                <c:pt idx="737">
                  <c:v>0</c:v>
                </c:pt>
                <c:pt idx="738">
                  <c:v>0</c:v>
                </c:pt>
                <c:pt idx="739">
                  <c:v>0</c:v>
                </c:pt>
                <c:pt idx="740">
                  <c:v>0</c:v>
                </c:pt>
                <c:pt idx="741">
                  <c:v>0</c:v>
                </c:pt>
                <c:pt idx="742">
                  <c:v>0</c:v>
                </c:pt>
                <c:pt idx="743">
                  <c:v>0</c:v>
                </c:pt>
                <c:pt idx="744">
                  <c:v>0</c:v>
                </c:pt>
                <c:pt idx="745">
                  <c:v>0</c:v>
                </c:pt>
                <c:pt idx="746">
                  <c:v>0</c:v>
                </c:pt>
                <c:pt idx="747">
                  <c:v>0</c:v>
                </c:pt>
                <c:pt idx="748">
                  <c:v>0</c:v>
                </c:pt>
                <c:pt idx="749">
                  <c:v>0</c:v>
                </c:pt>
                <c:pt idx="750">
                  <c:v>0</c:v>
                </c:pt>
                <c:pt idx="751">
                  <c:v>0</c:v>
                </c:pt>
                <c:pt idx="752">
                  <c:v>0</c:v>
                </c:pt>
                <c:pt idx="753">
                  <c:v>0</c:v>
                </c:pt>
                <c:pt idx="754">
                  <c:v>0</c:v>
                </c:pt>
                <c:pt idx="755">
                  <c:v>0</c:v>
                </c:pt>
                <c:pt idx="756">
                  <c:v>0</c:v>
                </c:pt>
                <c:pt idx="757">
                  <c:v>0</c:v>
                </c:pt>
                <c:pt idx="758">
                  <c:v>0</c:v>
                </c:pt>
                <c:pt idx="759">
                  <c:v>165</c:v>
                </c:pt>
                <c:pt idx="760">
                  <c:v>0</c:v>
                </c:pt>
                <c:pt idx="761">
                  <c:v>0</c:v>
                </c:pt>
                <c:pt idx="762">
                  <c:v>0</c:v>
                </c:pt>
                <c:pt idx="763">
                  <c:v>0</c:v>
                </c:pt>
                <c:pt idx="764">
                  <c:v>0</c:v>
                </c:pt>
                <c:pt idx="765">
                  <c:v>0</c:v>
                </c:pt>
                <c:pt idx="766">
                  <c:v>0</c:v>
                </c:pt>
                <c:pt idx="767">
                  <c:v>0</c:v>
                </c:pt>
                <c:pt idx="768">
                  <c:v>0</c:v>
                </c:pt>
                <c:pt idx="769">
                  <c:v>0</c:v>
                </c:pt>
                <c:pt idx="770">
                  <c:v>0</c:v>
                </c:pt>
                <c:pt idx="771">
                  <c:v>0</c:v>
                </c:pt>
                <c:pt idx="772">
                  <c:v>0</c:v>
                </c:pt>
                <c:pt idx="773">
                  <c:v>0</c:v>
                </c:pt>
                <c:pt idx="774">
                  <c:v>0</c:v>
                </c:pt>
                <c:pt idx="775">
                  <c:v>0</c:v>
                </c:pt>
                <c:pt idx="776">
                  <c:v>0</c:v>
                </c:pt>
                <c:pt idx="777">
                  <c:v>0</c:v>
                </c:pt>
                <c:pt idx="778">
                  <c:v>0</c:v>
                </c:pt>
                <c:pt idx="779">
                  <c:v>0</c:v>
                </c:pt>
                <c:pt idx="780">
                  <c:v>0</c:v>
                </c:pt>
                <c:pt idx="781">
                  <c:v>0</c:v>
                </c:pt>
                <c:pt idx="782">
                  <c:v>168</c:v>
                </c:pt>
                <c:pt idx="783">
                  <c:v>0</c:v>
                </c:pt>
                <c:pt idx="784">
                  <c:v>0</c:v>
                </c:pt>
                <c:pt idx="785">
                  <c:v>0</c:v>
                </c:pt>
                <c:pt idx="786">
                  <c:v>0</c:v>
                </c:pt>
                <c:pt idx="787">
                  <c:v>0</c:v>
                </c:pt>
                <c:pt idx="788">
                  <c:v>0</c:v>
                </c:pt>
                <c:pt idx="789">
                  <c:v>0</c:v>
                </c:pt>
                <c:pt idx="790">
                  <c:v>0</c:v>
                </c:pt>
                <c:pt idx="791">
                  <c:v>0</c:v>
                </c:pt>
                <c:pt idx="792">
                  <c:v>0</c:v>
                </c:pt>
                <c:pt idx="793">
                  <c:v>0</c:v>
                </c:pt>
                <c:pt idx="794">
                  <c:v>0</c:v>
                </c:pt>
                <c:pt idx="795">
                  <c:v>0</c:v>
                </c:pt>
                <c:pt idx="796">
                  <c:v>0</c:v>
                </c:pt>
                <c:pt idx="797">
                  <c:v>0</c:v>
                </c:pt>
                <c:pt idx="798">
                  <c:v>0</c:v>
                </c:pt>
                <c:pt idx="799">
                  <c:v>0</c:v>
                </c:pt>
                <c:pt idx="800">
                  <c:v>0</c:v>
                </c:pt>
                <c:pt idx="801">
                  <c:v>0</c:v>
                </c:pt>
                <c:pt idx="802">
                  <c:v>0</c:v>
                </c:pt>
                <c:pt idx="803">
                  <c:v>0</c:v>
                </c:pt>
                <c:pt idx="804">
                  <c:v>0</c:v>
                </c:pt>
                <c:pt idx="805">
                  <c:v>190</c:v>
                </c:pt>
                <c:pt idx="806">
                  <c:v>0</c:v>
                </c:pt>
                <c:pt idx="807">
                  <c:v>0</c:v>
                </c:pt>
                <c:pt idx="808">
                  <c:v>0</c:v>
                </c:pt>
                <c:pt idx="809">
                  <c:v>0</c:v>
                </c:pt>
                <c:pt idx="810">
                  <c:v>0</c:v>
                </c:pt>
                <c:pt idx="811">
                  <c:v>0</c:v>
                </c:pt>
                <c:pt idx="812">
                  <c:v>0</c:v>
                </c:pt>
                <c:pt idx="813">
                  <c:v>0</c:v>
                </c:pt>
                <c:pt idx="814">
                  <c:v>0</c:v>
                </c:pt>
                <c:pt idx="815">
                  <c:v>0</c:v>
                </c:pt>
                <c:pt idx="816">
                  <c:v>0</c:v>
                </c:pt>
                <c:pt idx="817">
                  <c:v>0</c:v>
                </c:pt>
                <c:pt idx="818">
                  <c:v>0</c:v>
                </c:pt>
                <c:pt idx="819">
                  <c:v>0</c:v>
                </c:pt>
                <c:pt idx="820">
                  <c:v>0</c:v>
                </c:pt>
                <c:pt idx="821">
                  <c:v>0</c:v>
                </c:pt>
                <c:pt idx="822">
                  <c:v>0</c:v>
                </c:pt>
                <c:pt idx="823">
                  <c:v>0</c:v>
                </c:pt>
                <c:pt idx="824">
                  <c:v>0</c:v>
                </c:pt>
                <c:pt idx="825">
                  <c:v>0</c:v>
                </c:pt>
                <c:pt idx="826">
                  <c:v>0</c:v>
                </c:pt>
                <c:pt idx="827">
                  <c:v>0</c:v>
                </c:pt>
                <c:pt idx="828">
                  <c:v>174</c:v>
                </c:pt>
                <c:pt idx="829">
                  <c:v>0</c:v>
                </c:pt>
                <c:pt idx="830">
                  <c:v>0</c:v>
                </c:pt>
                <c:pt idx="831">
                  <c:v>0</c:v>
                </c:pt>
                <c:pt idx="832">
                  <c:v>0</c:v>
                </c:pt>
                <c:pt idx="833">
                  <c:v>0</c:v>
                </c:pt>
                <c:pt idx="834">
                  <c:v>0</c:v>
                </c:pt>
                <c:pt idx="835">
                  <c:v>0</c:v>
                </c:pt>
                <c:pt idx="836">
                  <c:v>0</c:v>
                </c:pt>
                <c:pt idx="837">
                  <c:v>0</c:v>
                </c:pt>
                <c:pt idx="838">
                  <c:v>0</c:v>
                </c:pt>
                <c:pt idx="839">
                  <c:v>0</c:v>
                </c:pt>
                <c:pt idx="840">
                  <c:v>0</c:v>
                </c:pt>
                <c:pt idx="841">
                  <c:v>0</c:v>
                </c:pt>
                <c:pt idx="842">
                  <c:v>0</c:v>
                </c:pt>
                <c:pt idx="843">
                  <c:v>0</c:v>
                </c:pt>
                <c:pt idx="844">
                  <c:v>0</c:v>
                </c:pt>
                <c:pt idx="845">
                  <c:v>0</c:v>
                </c:pt>
                <c:pt idx="846">
                  <c:v>0</c:v>
                </c:pt>
                <c:pt idx="847">
                  <c:v>0</c:v>
                </c:pt>
                <c:pt idx="848">
                  <c:v>0</c:v>
                </c:pt>
                <c:pt idx="849">
                  <c:v>0</c:v>
                </c:pt>
                <c:pt idx="850">
                  <c:v>0</c:v>
                </c:pt>
                <c:pt idx="851">
                  <c:v>203</c:v>
                </c:pt>
                <c:pt idx="852">
                  <c:v>0</c:v>
                </c:pt>
                <c:pt idx="853">
                  <c:v>0</c:v>
                </c:pt>
                <c:pt idx="854">
                  <c:v>0</c:v>
                </c:pt>
                <c:pt idx="855">
                  <c:v>0</c:v>
                </c:pt>
                <c:pt idx="856">
                  <c:v>0</c:v>
                </c:pt>
                <c:pt idx="857">
                  <c:v>0</c:v>
                </c:pt>
                <c:pt idx="858">
                  <c:v>0</c:v>
                </c:pt>
                <c:pt idx="859">
                  <c:v>0</c:v>
                </c:pt>
                <c:pt idx="860">
                  <c:v>0</c:v>
                </c:pt>
                <c:pt idx="861">
                  <c:v>0</c:v>
                </c:pt>
                <c:pt idx="862">
                  <c:v>0</c:v>
                </c:pt>
                <c:pt idx="863">
                  <c:v>0</c:v>
                </c:pt>
                <c:pt idx="864">
                  <c:v>0</c:v>
                </c:pt>
                <c:pt idx="865">
                  <c:v>0</c:v>
                </c:pt>
                <c:pt idx="866">
                  <c:v>0</c:v>
                </c:pt>
                <c:pt idx="867">
                  <c:v>0</c:v>
                </c:pt>
                <c:pt idx="868">
                  <c:v>0</c:v>
                </c:pt>
                <c:pt idx="869">
                  <c:v>0</c:v>
                </c:pt>
                <c:pt idx="870">
                  <c:v>0</c:v>
                </c:pt>
                <c:pt idx="871">
                  <c:v>0</c:v>
                </c:pt>
                <c:pt idx="872">
                  <c:v>0</c:v>
                </c:pt>
                <c:pt idx="873">
                  <c:v>0</c:v>
                </c:pt>
                <c:pt idx="874">
                  <c:v>196</c:v>
                </c:pt>
                <c:pt idx="875">
                  <c:v>0</c:v>
                </c:pt>
                <c:pt idx="876">
                  <c:v>0</c:v>
                </c:pt>
                <c:pt idx="877">
                  <c:v>0</c:v>
                </c:pt>
                <c:pt idx="878">
                  <c:v>0</c:v>
                </c:pt>
                <c:pt idx="879">
                  <c:v>0</c:v>
                </c:pt>
                <c:pt idx="880">
                  <c:v>0</c:v>
                </c:pt>
                <c:pt idx="881">
                  <c:v>0</c:v>
                </c:pt>
                <c:pt idx="882">
                  <c:v>0</c:v>
                </c:pt>
                <c:pt idx="883">
                  <c:v>0</c:v>
                </c:pt>
                <c:pt idx="884">
                  <c:v>0</c:v>
                </c:pt>
                <c:pt idx="885">
                  <c:v>0</c:v>
                </c:pt>
                <c:pt idx="886">
                  <c:v>0</c:v>
                </c:pt>
                <c:pt idx="887">
                  <c:v>0</c:v>
                </c:pt>
                <c:pt idx="888">
                  <c:v>0</c:v>
                </c:pt>
                <c:pt idx="889">
                  <c:v>0</c:v>
                </c:pt>
                <c:pt idx="890">
                  <c:v>0</c:v>
                </c:pt>
                <c:pt idx="891">
                  <c:v>0</c:v>
                </c:pt>
                <c:pt idx="892">
                  <c:v>0</c:v>
                </c:pt>
                <c:pt idx="893">
                  <c:v>0</c:v>
                </c:pt>
                <c:pt idx="894">
                  <c:v>0</c:v>
                </c:pt>
                <c:pt idx="895">
                  <c:v>0</c:v>
                </c:pt>
                <c:pt idx="896">
                  <c:v>0</c:v>
                </c:pt>
                <c:pt idx="897">
                  <c:v>195</c:v>
                </c:pt>
                <c:pt idx="898">
                  <c:v>0</c:v>
                </c:pt>
                <c:pt idx="899">
                  <c:v>0</c:v>
                </c:pt>
                <c:pt idx="900">
                  <c:v>0</c:v>
                </c:pt>
                <c:pt idx="901">
                  <c:v>0</c:v>
                </c:pt>
                <c:pt idx="902">
                  <c:v>0</c:v>
                </c:pt>
                <c:pt idx="903">
                  <c:v>0</c:v>
                </c:pt>
                <c:pt idx="904">
                  <c:v>0</c:v>
                </c:pt>
                <c:pt idx="905">
                  <c:v>0</c:v>
                </c:pt>
                <c:pt idx="906">
                  <c:v>0</c:v>
                </c:pt>
                <c:pt idx="907">
                  <c:v>0</c:v>
                </c:pt>
                <c:pt idx="908">
                  <c:v>0</c:v>
                </c:pt>
                <c:pt idx="909">
                  <c:v>0</c:v>
                </c:pt>
                <c:pt idx="910">
                  <c:v>0</c:v>
                </c:pt>
                <c:pt idx="911">
                  <c:v>0</c:v>
                </c:pt>
                <c:pt idx="912">
                  <c:v>0</c:v>
                </c:pt>
                <c:pt idx="913">
                  <c:v>0</c:v>
                </c:pt>
                <c:pt idx="914">
                  <c:v>0</c:v>
                </c:pt>
                <c:pt idx="915">
                  <c:v>0</c:v>
                </c:pt>
                <c:pt idx="916">
                  <c:v>0</c:v>
                </c:pt>
                <c:pt idx="917">
                  <c:v>0</c:v>
                </c:pt>
                <c:pt idx="918">
                  <c:v>0</c:v>
                </c:pt>
                <c:pt idx="919">
                  <c:v>0</c:v>
                </c:pt>
                <c:pt idx="920">
                  <c:v>210</c:v>
                </c:pt>
                <c:pt idx="921">
                  <c:v>0</c:v>
                </c:pt>
                <c:pt idx="922">
                  <c:v>0</c:v>
                </c:pt>
                <c:pt idx="923">
                  <c:v>0</c:v>
                </c:pt>
                <c:pt idx="924">
                  <c:v>0</c:v>
                </c:pt>
                <c:pt idx="925">
                  <c:v>0</c:v>
                </c:pt>
                <c:pt idx="926">
                  <c:v>0</c:v>
                </c:pt>
                <c:pt idx="927">
                  <c:v>0</c:v>
                </c:pt>
                <c:pt idx="928">
                  <c:v>0</c:v>
                </c:pt>
                <c:pt idx="929">
                  <c:v>0</c:v>
                </c:pt>
                <c:pt idx="930">
                  <c:v>0</c:v>
                </c:pt>
                <c:pt idx="931">
                  <c:v>0</c:v>
                </c:pt>
                <c:pt idx="932">
                  <c:v>0</c:v>
                </c:pt>
                <c:pt idx="933">
                  <c:v>0</c:v>
                </c:pt>
                <c:pt idx="934">
                  <c:v>0</c:v>
                </c:pt>
                <c:pt idx="935">
                  <c:v>0</c:v>
                </c:pt>
                <c:pt idx="936">
                  <c:v>0</c:v>
                </c:pt>
                <c:pt idx="937">
                  <c:v>0</c:v>
                </c:pt>
                <c:pt idx="938">
                  <c:v>0</c:v>
                </c:pt>
                <c:pt idx="939">
                  <c:v>0</c:v>
                </c:pt>
                <c:pt idx="940">
                  <c:v>0</c:v>
                </c:pt>
                <c:pt idx="941">
                  <c:v>0</c:v>
                </c:pt>
                <c:pt idx="942">
                  <c:v>0</c:v>
                </c:pt>
                <c:pt idx="943">
                  <c:v>202</c:v>
                </c:pt>
                <c:pt idx="944">
                  <c:v>0</c:v>
                </c:pt>
                <c:pt idx="945">
                  <c:v>0</c:v>
                </c:pt>
                <c:pt idx="946">
                  <c:v>0</c:v>
                </c:pt>
                <c:pt idx="947">
                  <c:v>0</c:v>
                </c:pt>
                <c:pt idx="948">
                  <c:v>0</c:v>
                </c:pt>
                <c:pt idx="949">
                  <c:v>0</c:v>
                </c:pt>
                <c:pt idx="950">
                  <c:v>0</c:v>
                </c:pt>
                <c:pt idx="951">
                  <c:v>0</c:v>
                </c:pt>
                <c:pt idx="952">
                  <c:v>0</c:v>
                </c:pt>
                <c:pt idx="953">
                  <c:v>0</c:v>
                </c:pt>
                <c:pt idx="954">
                  <c:v>0</c:v>
                </c:pt>
                <c:pt idx="955">
                  <c:v>0</c:v>
                </c:pt>
                <c:pt idx="956">
                  <c:v>0</c:v>
                </c:pt>
                <c:pt idx="957">
                  <c:v>0</c:v>
                </c:pt>
                <c:pt idx="958">
                  <c:v>0</c:v>
                </c:pt>
                <c:pt idx="959">
                  <c:v>0</c:v>
                </c:pt>
                <c:pt idx="960">
                  <c:v>0</c:v>
                </c:pt>
                <c:pt idx="961">
                  <c:v>0</c:v>
                </c:pt>
                <c:pt idx="962">
                  <c:v>0</c:v>
                </c:pt>
                <c:pt idx="963">
                  <c:v>0</c:v>
                </c:pt>
                <c:pt idx="964">
                  <c:v>0</c:v>
                </c:pt>
                <c:pt idx="965">
                  <c:v>0</c:v>
                </c:pt>
                <c:pt idx="966">
                  <c:v>190</c:v>
                </c:pt>
                <c:pt idx="967">
                  <c:v>0</c:v>
                </c:pt>
                <c:pt idx="968">
                  <c:v>0</c:v>
                </c:pt>
                <c:pt idx="969">
                  <c:v>0</c:v>
                </c:pt>
                <c:pt idx="970">
                  <c:v>0</c:v>
                </c:pt>
                <c:pt idx="971">
                  <c:v>0</c:v>
                </c:pt>
                <c:pt idx="972">
                  <c:v>0</c:v>
                </c:pt>
                <c:pt idx="973">
                  <c:v>0</c:v>
                </c:pt>
                <c:pt idx="974">
                  <c:v>0</c:v>
                </c:pt>
                <c:pt idx="975">
                  <c:v>0</c:v>
                </c:pt>
                <c:pt idx="976">
                  <c:v>0</c:v>
                </c:pt>
                <c:pt idx="977">
                  <c:v>0</c:v>
                </c:pt>
                <c:pt idx="978">
                  <c:v>0</c:v>
                </c:pt>
                <c:pt idx="979">
                  <c:v>0</c:v>
                </c:pt>
                <c:pt idx="980">
                  <c:v>0</c:v>
                </c:pt>
                <c:pt idx="981">
                  <c:v>0</c:v>
                </c:pt>
                <c:pt idx="982">
                  <c:v>0</c:v>
                </c:pt>
                <c:pt idx="983">
                  <c:v>0</c:v>
                </c:pt>
                <c:pt idx="984">
                  <c:v>0</c:v>
                </c:pt>
                <c:pt idx="985">
                  <c:v>0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197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188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</c:v>
                </c:pt>
                <c:pt idx="1028">
                  <c:v>0</c:v>
                </c:pt>
                <c:pt idx="1029">
                  <c:v>0</c:v>
                </c:pt>
                <c:pt idx="1030">
                  <c:v>0</c:v>
                </c:pt>
                <c:pt idx="1031">
                  <c:v>0</c:v>
                </c:pt>
                <c:pt idx="1032">
                  <c:v>0</c:v>
                </c:pt>
                <c:pt idx="1033">
                  <c:v>0</c:v>
                </c:pt>
                <c:pt idx="1034">
                  <c:v>0</c:v>
                </c:pt>
                <c:pt idx="1035">
                  <c:v>205</c:v>
                </c:pt>
                <c:pt idx="1036">
                  <c:v>0</c:v>
                </c:pt>
                <c:pt idx="1037">
                  <c:v>0</c:v>
                </c:pt>
                <c:pt idx="1038">
                  <c:v>0</c:v>
                </c:pt>
                <c:pt idx="1039">
                  <c:v>0</c:v>
                </c:pt>
                <c:pt idx="1040">
                  <c:v>0</c:v>
                </c:pt>
                <c:pt idx="1041">
                  <c:v>0</c:v>
                </c:pt>
                <c:pt idx="1042">
                  <c:v>0</c:v>
                </c:pt>
                <c:pt idx="1043">
                  <c:v>0</c:v>
                </c:pt>
                <c:pt idx="1044">
                  <c:v>0</c:v>
                </c:pt>
                <c:pt idx="1045">
                  <c:v>0</c:v>
                </c:pt>
                <c:pt idx="1046">
                  <c:v>0</c:v>
                </c:pt>
                <c:pt idx="1047">
                  <c:v>0</c:v>
                </c:pt>
                <c:pt idx="1048">
                  <c:v>0</c:v>
                </c:pt>
                <c:pt idx="1049">
                  <c:v>0</c:v>
                </c:pt>
                <c:pt idx="1050">
                  <c:v>0</c:v>
                </c:pt>
                <c:pt idx="1051">
                  <c:v>0</c:v>
                </c:pt>
                <c:pt idx="1052">
                  <c:v>0</c:v>
                </c:pt>
                <c:pt idx="1053">
                  <c:v>0</c:v>
                </c:pt>
                <c:pt idx="1054">
                  <c:v>0</c:v>
                </c:pt>
                <c:pt idx="1055">
                  <c:v>0</c:v>
                </c:pt>
                <c:pt idx="1056">
                  <c:v>0</c:v>
                </c:pt>
                <c:pt idx="1057">
                  <c:v>0</c:v>
                </c:pt>
                <c:pt idx="1058">
                  <c:v>184</c:v>
                </c:pt>
                <c:pt idx="1059">
                  <c:v>0</c:v>
                </c:pt>
                <c:pt idx="1060">
                  <c:v>0</c:v>
                </c:pt>
                <c:pt idx="1061">
                  <c:v>0</c:v>
                </c:pt>
                <c:pt idx="1062">
                  <c:v>0</c:v>
                </c:pt>
                <c:pt idx="1063">
                  <c:v>0</c:v>
                </c:pt>
                <c:pt idx="1064">
                  <c:v>0</c:v>
                </c:pt>
                <c:pt idx="1065">
                  <c:v>0</c:v>
                </c:pt>
                <c:pt idx="1066">
                  <c:v>0</c:v>
                </c:pt>
                <c:pt idx="1067">
                  <c:v>0</c:v>
                </c:pt>
                <c:pt idx="1068">
                  <c:v>0</c:v>
                </c:pt>
                <c:pt idx="1069">
                  <c:v>0</c:v>
                </c:pt>
                <c:pt idx="1070">
                  <c:v>0</c:v>
                </c:pt>
                <c:pt idx="1071">
                  <c:v>0</c:v>
                </c:pt>
                <c:pt idx="1072">
                  <c:v>0</c:v>
                </c:pt>
                <c:pt idx="1073">
                  <c:v>0</c:v>
                </c:pt>
                <c:pt idx="1074">
                  <c:v>0</c:v>
                </c:pt>
                <c:pt idx="1075">
                  <c:v>0</c:v>
                </c:pt>
                <c:pt idx="1076">
                  <c:v>0</c:v>
                </c:pt>
                <c:pt idx="1077">
                  <c:v>0</c:v>
                </c:pt>
                <c:pt idx="1078">
                  <c:v>0</c:v>
                </c:pt>
                <c:pt idx="1079">
                  <c:v>0</c:v>
                </c:pt>
                <c:pt idx="1080">
                  <c:v>0</c:v>
                </c:pt>
                <c:pt idx="1081">
                  <c:v>180</c:v>
                </c:pt>
                <c:pt idx="1082">
                  <c:v>0</c:v>
                </c:pt>
                <c:pt idx="1083">
                  <c:v>0</c:v>
                </c:pt>
                <c:pt idx="1084">
                  <c:v>0</c:v>
                </c:pt>
                <c:pt idx="1085">
                  <c:v>0</c:v>
                </c:pt>
                <c:pt idx="1086">
                  <c:v>0</c:v>
                </c:pt>
                <c:pt idx="1087">
                  <c:v>0</c:v>
                </c:pt>
                <c:pt idx="1088">
                  <c:v>0</c:v>
                </c:pt>
                <c:pt idx="1089">
                  <c:v>0</c:v>
                </c:pt>
                <c:pt idx="1090">
                  <c:v>0</c:v>
                </c:pt>
                <c:pt idx="1091">
                  <c:v>0</c:v>
                </c:pt>
                <c:pt idx="1092">
                  <c:v>0</c:v>
                </c:pt>
                <c:pt idx="1093">
                  <c:v>0</c:v>
                </c:pt>
                <c:pt idx="1094">
                  <c:v>0</c:v>
                </c:pt>
                <c:pt idx="1095">
                  <c:v>0</c:v>
                </c:pt>
                <c:pt idx="1096">
                  <c:v>0</c:v>
                </c:pt>
                <c:pt idx="1097">
                  <c:v>0</c:v>
                </c:pt>
                <c:pt idx="1098">
                  <c:v>0</c:v>
                </c:pt>
                <c:pt idx="1099">
                  <c:v>0</c:v>
                </c:pt>
                <c:pt idx="1100">
                  <c:v>0</c:v>
                </c:pt>
                <c:pt idx="1101">
                  <c:v>0</c:v>
                </c:pt>
                <c:pt idx="1102">
                  <c:v>0</c:v>
                </c:pt>
                <c:pt idx="1103">
                  <c:v>0</c:v>
                </c:pt>
                <c:pt idx="1104">
                  <c:v>161</c:v>
                </c:pt>
                <c:pt idx="1105">
                  <c:v>0</c:v>
                </c:pt>
                <c:pt idx="1106">
                  <c:v>0</c:v>
                </c:pt>
                <c:pt idx="1107">
                  <c:v>0</c:v>
                </c:pt>
                <c:pt idx="1108">
                  <c:v>0</c:v>
                </c:pt>
                <c:pt idx="1109">
                  <c:v>0</c:v>
                </c:pt>
                <c:pt idx="1110">
                  <c:v>0</c:v>
                </c:pt>
                <c:pt idx="1111">
                  <c:v>0</c:v>
                </c:pt>
                <c:pt idx="1112">
                  <c:v>0</c:v>
                </c:pt>
                <c:pt idx="1113">
                  <c:v>0</c:v>
                </c:pt>
                <c:pt idx="1114">
                  <c:v>0</c:v>
                </c:pt>
                <c:pt idx="1115">
                  <c:v>0</c:v>
                </c:pt>
                <c:pt idx="1116">
                  <c:v>0</c:v>
                </c:pt>
                <c:pt idx="1117">
                  <c:v>0</c:v>
                </c:pt>
                <c:pt idx="1118">
                  <c:v>0</c:v>
                </c:pt>
                <c:pt idx="1119">
                  <c:v>0</c:v>
                </c:pt>
                <c:pt idx="1120">
                  <c:v>0</c:v>
                </c:pt>
                <c:pt idx="1121">
                  <c:v>0</c:v>
                </c:pt>
                <c:pt idx="1122">
                  <c:v>0</c:v>
                </c:pt>
                <c:pt idx="1123">
                  <c:v>0</c:v>
                </c:pt>
                <c:pt idx="1124">
                  <c:v>0</c:v>
                </c:pt>
                <c:pt idx="1125">
                  <c:v>0</c:v>
                </c:pt>
                <c:pt idx="1126">
                  <c:v>0</c:v>
                </c:pt>
                <c:pt idx="1127">
                  <c:v>169</c:v>
                </c:pt>
                <c:pt idx="1128">
                  <c:v>0</c:v>
                </c:pt>
                <c:pt idx="1129">
                  <c:v>0</c:v>
                </c:pt>
                <c:pt idx="1130">
                  <c:v>0</c:v>
                </c:pt>
                <c:pt idx="1131">
                  <c:v>0</c:v>
                </c:pt>
                <c:pt idx="1132">
                  <c:v>0</c:v>
                </c:pt>
                <c:pt idx="1133">
                  <c:v>0</c:v>
                </c:pt>
                <c:pt idx="1134">
                  <c:v>0</c:v>
                </c:pt>
                <c:pt idx="1135">
                  <c:v>0</c:v>
                </c:pt>
                <c:pt idx="1136">
                  <c:v>0</c:v>
                </c:pt>
                <c:pt idx="1137">
                  <c:v>0</c:v>
                </c:pt>
                <c:pt idx="1138">
                  <c:v>0</c:v>
                </c:pt>
                <c:pt idx="1139">
                  <c:v>0</c:v>
                </c:pt>
                <c:pt idx="1140">
                  <c:v>0</c:v>
                </c:pt>
                <c:pt idx="1141">
                  <c:v>0</c:v>
                </c:pt>
                <c:pt idx="1142">
                  <c:v>0</c:v>
                </c:pt>
                <c:pt idx="1143">
                  <c:v>0</c:v>
                </c:pt>
                <c:pt idx="1144">
                  <c:v>0</c:v>
                </c:pt>
                <c:pt idx="1145">
                  <c:v>0</c:v>
                </c:pt>
                <c:pt idx="1146">
                  <c:v>0</c:v>
                </c:pt>
                <c:pt idx="1147">
                  <c:v>0</c:v>
                </c:pt>
                <c:pt idx="1148">
                  <c:v>0</c:v>
                </c:pt>
                <c:pt idx="1149">
                  <c:v>0</c:v>
                </c:pt>
                <c:pt idx="1150">
                  <c:v>142</c:v>
                </c:pt>
                <c:pt idx="1151">
                  <c:v>0</c:v>
                </c:pt>
                <c:pt idx="1152">
                  <c:v>0</c:v>
                </c:pt>
                <c:pt idx="1153">
                  <c:v>0</c:v>
                </c:pt>
                <c:pt idx="1154">
                  <c:v>0</c:v>
                </c:pt>
                <c:pt idx="1155">
                  <c:v>0</c:v>
                </c:pt>
                <c:pt idx="1156">
                  <c:v>0</c:v>
                </c:pt>
                <c:pt idx="1157">
                  <c:v>0</c:v>
                </c:pt>
                <c:pt idx="1158">
                  <c:v>0</c:v>
                </c:pt>
                <c:pt idx="1159">
                  <c:v>0</c:v>
                </c:pt>
                <c:pt idx="1160">
                  <c:v>0</c:v>
                </c:pt>
                <c:pt idx="1161">
                  <c:v>0</c:v>
                </c:pt>
                <c:pt idx="1162">
                  <c:v>0</c:v>
                </c:pt>
                <c:pt idx="1163">
                  <c:v>0</c:v>
                </c:pt>
                <c:pt idx="1164">
                  <c:v>0</c:v>
                </c:pt>
                <c:pt idx="1165">
                  <c:v>0</c:v>
                </c:pt>
                <c:pt idx="1166">
                  <c:v>0</c:v>
                </c:pt>
                <c:pt idx="1167">
                  <c:v>0</c:v>
                </c:pt>
                <c:pt idx="1168">
                  <c:v>0</c:v>
                </c:pt>
                <c:pt idx="1169">
                  <c:v>0</c:v>
                </c:pt>
                <c:pt idx="1170">
                  <c:v>0</c:v>
                </c:pt>
                <c:pt idx="1171">
                  <c:v>0</c:v>
                </c:pt>
                <c:pt idx="1172">
                  <c:v>0</c:v>
                </c:pt>
                <c:pt idx="1173">
                  <c:v>126</c:v>
                </c:pt>
                <c:pt idx="1174">
                  <c:v>0</c:v>
                </c:pt>
                <c:pt idx="1175">
                  <c:v>0</c:v>
                </c:pt>
                <c:pt idx="1176">
                  <c:v>0</c:v>
                </c:pt>
                <c:pt idx="1177">
                  <c:v>0</c:v>
                </c:pt>
                <c:pt idx="1178">
                  <c:v>0</c:v>
                </c:pt>
                <c:pt idx="1179">
                  <c:v>0</c:v>
                </c:pt>
                <c:pt idx="1180">
                  <c:v>0</c:v>
                </c:pt>
                <c:pt idx="1181">
                  <c:v>0</c:v>
                </c:pt>
                <c:pt idx="1182">
                  <c:v>0</c:v>
                </c:pt>
                <c:pt idx="1183">
                  <c:v>0</c:v>
                </c:pt>
                <c:pt idx="1184">
                  <c:v>0</c:v>
                </c:pt>
                <c:pt idx="1185">
                  <c:v>0</c:v>
                </c:pt>
                <c:pt idx="1186">
                  <c:v>0</c:v>
                </c:pt>
                <c:pt idx="1187">
                  <c:v>0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0</c:v>
                </c:pt>
                <c:pt idx="1196">
                  <c:v>111</c:v>
                </c:pt>
                <c:pt idx="1197">
                  <c:v>0</c:v>
                </c:pt>
                <c:pt idx="1198">
                  <c:v>0</c:v>
                </c:pt>
                <c:pt idx="1199">
                  <c:v>0</c:v>
                </c:pt>
                <c:pt idx="1200">
                  <c:v>0</c:v>
                </c:pt>
                <c:pt idx="1201">
                  <c:v>0</c:v>
                </c:pt>
                <c:pt idx="1202">
                  <c:v>0</c:v>
                </c:pt>
                <c:pt idx="1203">
                  <c:v>0</c:v>
                </c:pt>
                <c:pt idx="1204">
                  <c:v>0</c:v>
                </c:pt>
                <c:pt idx="1205">
                  <c:v>0</c:v>
                </c:pt>
                <c:pt idx="1206">
                  <c:v>0</c:v>
                </c:pt>
                <c:pt idx="1207">
                  <c:v>0</c:v>
                </c:pt>
                <c:pt idx="1208">
                  <c:v>0</c:v>
                </c:pt>
                <c:pt idx="1209">
                  <c:v>0</c:v>
                </c:pt>
                <c:pt idx="1210">
                  <c:v>0</c:v>
                </c:pt>
                <c:pt idx="1211">
                  <c:v>0</c:v>
                </c:pt>
                <c:pt idx="1212">
                  <c:v>0</c:v>
                </c:pt>
                <c:pt idx="1213">
                  <c:v>0</c:v>
                </c:pt>
                <c:pt idx="1214">
                  <c:v>0</c:v>
                </c:pt>
                <c:pt idx="1215">
                  <c:v>0</c:v>
                </c:pt>
                <c:pt idx="1216">
                  <c:v>0</c:v>
                </c:pt>
                <c:pt idx="1217">
                  <c:v>0</c:v>
                </c:pt>
                <c:pt idx="1218">
                  <c:v>0</c:v>
                </c:pt>
                <c:pt idx="1219">
                  <c:v>111</c:v>
                </c:pt>
                <c:pt idx="1220">
                  <c:v>0</c:v>
                </c:pt>
                <c:pt idx="1221">
                  <c:v>0</c:v>
                </c:pt>
                <c:pt idx="1222">
                  <c:v>0</c:v>
                </c:pt>
                <c:pt idx="1223">
                  <c:v>0</c:v>
                </c:pt>
                <c:pt idx="1224">
                  <c:v>0</c:v>
                </c:pt>
                <c:pt idx="1225">
                  <c:v>0</c:v>
                </c:pt>
                <c:pt idx="1226">
                  <c:v>0</c:v>
                </c:pt>
                <c:pt idx="1227">
                  <c:v>0</c:v>
                </c:pt>
                <c:pt idx="1228">
                  <c:v>0</c:v>
                </c:pt>
                <c:pt idx="1229">
                  <c:v>0</c:v>
                </c:pt>
                <c:pt idx="1230">
                  <c:v>0</c:v>
                </c:pt>
                <c:pt idx="1231">
                  <c:v>0</c:v>
                </c:pt>
                <c:pt idx="1232">
                  <c:v>0</c:v>
                </c:pt>
                <c:pt idx="1233">
                  <c:v>0</c:v>
                </c:pt>
                <c:pt idx="1234">
                  <c:v>0</c:v>
                </c:pt>
                <c:pt idx="1235">
                  <c:v>0</c:v>
                </c:pt>
                <c:pt idx="1236">
                  <c:v>0</c:v>
                </c:pt>
                <c:pt idx="1237">
                  <c:v>0</c:v>
                </c:pt>
                <c:pt idx="1238">
                  <c:v>0</c:v>
                </c:pt>
                <c:pt idx="1239">
                  <c:v>0</c:v>
                </c:pt>
                <c:pt idx="1240">
                  <c:v>0</c:v>
                </c:pt>
                <c:pt idx="1241">
                  <c:v>0</c:v>
                </c:pt>
                <c:pt idx="1242">
                  <c:v>103</c:v>
                </c:pt>
                <c:pt idx="1243">
                  <c:v>0</c:v>
                </c:pt>
                <c:pt idx="1244">
                  <c:v>0</c:v>
                </c:pt>
                <c:pt idx="1245">
                  <c:v>0</c:v>
                </c:pt>
                <c:pt idx="1246">
                  <c:v>0</c:v>
                </c:pt>
                <c:pt idx="1247">
                  <c:v>0</c:v>
                </c:pt>
                <c:pt idx="1248">
                  <c:v>0</c:v>
                </c:pt>
                <c:pt idx="1249">
                  <c:v>0</c:v>
                </c:pt>
                <c:pt idx="1250">
                  <c:v>0</c:v>
                </c:pt>
                <c:pt idx="1251">
                  <c:v>0</c:v>
                </c:pt>
                <c:pt idx="1252">
                  <c:v>0</c:v>
                </c:pt>
                <c:pt idx="1253">
                  <c:v>0</c:v>
                </c:pt>
                <c:pt idx="1254">
                  <c:v>0</c:v>
                </c:pt>
                <c:pt idx="1255">
                  <c:v>0</c:v>
                </c:pt>
                <c:pt idx="1256">
                  <c:v>0</c:v>
                </c:pt>
                <c:pt idx="1257">
                  <c:v>0</c:v>
                </c:pt>
                <c:pt idx="1258">
                  <c:v>0</c:v>
                </c:pt>
                <c:pt idx="1259">
                  <c:v>0</c:v>
                </c:pt>
                <c:pt idx="1260">
                  <c:v>0</c:v>
                </c:pt>
                <c:pt idx="1261">
                  <c:v>0</c:v>
                </c:pt>
                <c:pt idx="1262">
                  <c:v>0</c:v>
                </c:pt>
                <c:pt idx="1263">
                  <c:v>0</c:v>
                </c:pt>
                <c:pt idx="1264">
                  <c:v>0</c:v>
                </c:pt>
                <c:pt idx="1265">
                  <c:v>80</c:v>
                </c:pt>
                <c:pt idx="1266">
                  <c:v>0</c:v>
                </c:pt>
                <c:pt idx="1267">
                  <c:v>0</c:v>
                </c:pt>
                <c:pt idx="1268">
                  <c:v>0</c:v>
                </c:pt>
                <c:pt idx="1269">
                  <c:v>0</c:v>
                </c:pt>
                <c:pt idx="1270">
                  <c:v>0</c:v>
                </c:pt>
                <c:pt idx="1271">
                  <c:v>0</c:v>
                </c:pt>
                <c:pt idx="1272">
                  <c:v>0</c:v>
                </c:pt>
                <c:pt idx="1273">
                  <c:v>0</c:v>
                </c:pt>
                <c:pt idx="1274">
                  <c:v>0</c:v>
                </c:pt>
                <c:pt idx="1275">
                  <c:v>0</c:v>
                </c:pt>
                <c:pt idx="1276">
                  <c:v>0</c:v>
                </c:pt>
                <c:pt idx="1277">
                  <c:v>0</c:v>
                </c:pt>
                <c:pt idx="1278">
                  <c:v>0</c:v>
                </c:pt>
                <c:pt idx="1279">
                  <c:v>0</c:v>
                </c:pt>
                <c:pt idx="1280">
                  <c:v>0</c:v>
                </c:pt>
                <c:pt idx="1281">
                  <c:v>0</c:v>
                </c:pt>
                <c:pt idx="1282">
                  <c:v>0</c:v>
                </c:pt>
                <c:pt idx="1283">
                  <c:v>0</c:v>
                </c:pt>
                <c:pt idx="1284">
                  <c:v>0</c:v>
                </c:pt>
                <c:pt idx="1285">
                  <c:v>0</c:v>
                </c:pt>
                <c:pt idx="1286">
                  <c:v>0</c:v>
                </c:pt>
                <c:pt idx="1287">
                  <c:v>0</c:v>
                </c:pt>
                <c:pt idx="1288">
                  <c:v>83</c:v>
                </c:pt>
                <c:pt idx="1289">
                  <c:v>0</c:v>
                </c:pt>
                <c:pt idx="1290">
                  <c:v>0</c:v>
                </c:pt>
                <c:pt idx="1291">
                  <c:v>0</c:v>
                </c:pt>
                <c:pt idx="1292">
                  <c:v>0</c:v>
                </c:pt>
                <c:pt idx="1293">
                  <c:v>0</c:v>
                </c:pt>
                <c:pt idx="1294">
                  <c:v>0</c:v>
                </c:pt>
                <c:pt idx="1295">
                  <c:v>0</c:v>
                </c:pt>
                <c:pt idx="1296">
                  <c:v>0</c:v>
                </c:pt>
                <c:pt idx="1297">
                  <c:v>0</c:v>
                </c:pt>
                <c:pt idx="1298">
                  <c:v>0</c:v>
                </c:pt>
                <c:pt idx="1299">
                  <c:v>0</c:v>
                </c:pt>
                <c:pt idx="1300">
                  <c:v>0</c:v>
                </c:pt>
                <c:pt idx="1301">
                  <c:v>0</c:v>
                </c:pt>
                <c:pt idx="1302">
                  <c:v>0</c:v>
                </c:pt>
                <c:pt idx="1303">
                  <c:v>0</c:v>
                </c:pt>
                <c:pt idx="1304">
                  <c:v>0</c:v>
                </c:pt>
                <c:pt idx="1305">
                  <c:v>0</c:v>
                </c:pt>
                <c:pt idx="1306">
                  <c:v>0</c:v>
                </c:pt>
                <c:pt idx="1307">
                  <c:v>0</c:v>
                </c:pt>
                <c:pt idx="1308">
                  <c:v>0</c:v>
                </c:pt>
                <c:pt idx="1309">
                  <c:v>0</c:v>
                </c:pt>
                <c:pt idx="1310">
                  <c:v>0</c:v>
                </c:pt>
                <c:pt idx="1311">
                  <c:v>89</c:v>
                </c:pt>
                <c:pt idx="1312">
                  <c:v>0</c:v>
                </c:pt>
                <c:pt idx="1313">
                  <c:v>0</c:v>
                </c:pt>
                <c:pt idx="1314">
                  <c:v>0</c:v>
                </c:pt>
                <c:pt idx="1315">
                  <c:v>0</c:v>
                </c:pt>
                <c:pt idx="1316">
                  <c:v>0</c:v>
                </c:pt>
                <c:pt idx="1317">
                  <c:v>0</c:v>
                </c:pt>
                <c:pt idx="1318">
                  <c:v>0</c:v>
                </c:pt>
                <c:pt idx="1319">
                  <c:v>0</c:v>
                </c:pt>
                <c:pt idx="1320">
                  <c:v>0</c:v>
                </c:pt>
                <c:pt idx="1321">
                  <c:v>0</c:v>
                </c:pt>
                <c:pt idx="1322">
                  <c:v>0</c:v>
                </c:pt>
                <c:pt idx="1323">
                  <c:v>0</c:v>
                </c:pt>
                <c:pt idx="1324">
                  <c:v>0</c:v>
                </c:pt>
                <c:pt idx="1325">
                  <c:v>0</c:v>
                </c:pt>
                <c:pt idx="1326">
                  <c:v>0</c:v>
                </c:pt>
                <c:pt idx="1327">
                  <c:v>0</c:v>
                </c:pt>
                <c:pt idx="1328">
                  <c:v>0</c:v>
                </c:pt>
                <c:pt idx="1329">
                  <c:v>0</c:v>
                </c:pt>
                <c:pt idx="1330">
                  <c:v>0</c:v>
                </c:pt>
                <c:pt idx="1331">
                  <c:v>0</c:v>
                </c:pt>
                <c:pt idx="1332">
                  <c:v>0</c:v>
                </c:pt>
                <c:pt idx="1333">
                  <c:v>0</c:v>
                </c:pt>
                <c:pt idx="1334">
                  <c:v>71</c:v>
                </c:pt>
                <c:pt idx="1335">
                  <c:v>0</c:v>
                </c:pt>
                <c:pt idx="1336">
                  <c:v>0</c:v>
                </c:pt>
                <c:pt idx="1337">
                  <c:v>0</c:v>
                </c:pt>
                <c:pt idx="1338">
                  <c:v>0</c:v>
                </c:pt>
                <c:pt idx="1339">
                  <c:v>0</c:v>
                </c:pt>
                <c:pt idx="1340">
                  <c:v>0</c:v>
                </c:pt>
                <c:pt idx="1341">
                  <c:v>0</c:v>
                </c:pt>
                <c:pt idx="1342">
                  <c:v>0</c:v>
                </c:pt>
                <c:pt idx="1343">
                  <c:v>0</c:v>
                </c:pt>
                <c:pt idx="1344">
                  <c:v>0</c:v>
                </c:pt>
                <c:pt idx="1345">
                  <c:v>0</c:v>
                </c:pt>
                <c:pt idx="1346">
                  <c:v>0</c:v>
                </c:pt>
                <c:pt idx="1347">
                  <c:v>0</c:v>
                </c:pt>
                <c:pt idx="1348">
                  <c:v>0</c:v>
                </c:pt>
                <c:pt idx="1349">
                  <c:v>0</c:v>
                </c:pt>
                <c:pt idx="1350">
                  <c:v>0</c:v>
                </c:pt>
                <c:pt idx="1351">
                  <c:v>0</c:v>
                </c:pt>
                <c:pt idx="1352">
                  <c:v>0</c:v>
                </c:pt>
                <c:pt idx="1353">
                  <c:v>0</c:v>
                </c:pt>
                <c:pt idx="1354">
                  <c:v>0</c:v>
                </c:pt>
                <c:pt idx="1355">
                  <c:v>0</c:v>
                </c:pt>
                <c:pt idx="1356">
                  <c:v>0</c:v>
                </c:pt>
                <c:pt idx="1357">
                  <c:v>60</c:v>
                </c:pt>
                <c:pt idx="1358">
                  <c:v>0</c:v>
                </c:pt>
                <c:pt idx="1359">
                  <c:v>0</c:v>
                </c:pt>
                <c:pt idx="1360">
                  <c:v>0</c:v>
                </c:pt>
                <c:pt idx="1361">
                  <c:v>0</c:v>
                </c:pt>
                <c:pt idx="1362">
                  <c:v>0</c:v>
                </c:pt>
                <c:pt idx="1363">
                  <c:v>0</c:v>
                </c:pt>
                <c:pt idx="1364">
                  <c:v>0</c:v>
                </c:pt>
                <c:pt idx="1365">
                  <c:v>0</c:v>
                </c:pt>
                <c:pt idx="1366">
                  <c:v>0</c:v>
                </c:pt>
                <c:pt idx="1367">
                  <c:v>0</c:v>
                </c:pt>
                <c:pt idx="1368">
                  <c:v>0</c:v>
                </c:pt>
                <c:pt idx="1369">
                  <c:v>0</c:v>
                </c:pt>
                <c:pt idx="1370">
                  <c:v>0</c:v>
                </c:pt>
                <c:pt idx="1371">
                  <c:v>0</c:v>
                </c:pt>
                <c:pt idx="1372">
                  <c:v>0</c:v>
                </c:pt>
                <c:pt idx="1373">
                  <c:v>0</c:v>
                </c:pt>
                <c:pt idx="1374">
                  <c:v>0</c:v>
                </c:pt>
                <c:pt idx="1375">
                  <c:v>0</c:v>
                </c:pt>
                <c:pt idx="1376">
                  <c:v>0</c:v>
                </c:pt>
                <c:pt idx="1377">
                  <c:v>0</c:v>
                </c:pt>
                <c:pt idx="1378">
                  <c:v>0</c:v>
                </c:pt>
                <c:pt idx="1379">
                  <c:v>0</c:v>
                </c:pt>
                <c:pt idx="1380">
                  <c:v>43</c:v>
                </c:pt>
                <c:pt idx="1381">
                  <c:v>0</c:v>
                </c:pt>
                <c:pt idx="1382">
                  <c:v>0</c:v>
                </c:pt>
                <c:pt idx="1383">
                  <c:v>0</c:v>
                </c:pt>
                <c:pt idx="1384">
                  <c:v>0</c:v>
                </c:pt>
                <c:pt idx="1385">
                  <c:v>0</c:v>
                </c:pt>
                <c:pt idx="1386">
                  <c:v>0</c:v>
                </c:pt>
                <c:pt idx="1387">
                  <c:v>0</c:v>
                </c:pt>
                <c:pt idx="1388">
                  <c:v>0</c:v>
                </c:pt>
                <c:pt idx="1389">
                  <c:v>0</c:v>
                </c:pt>
                <c:pt idx="1390">
                  <c:v>0</c:v>
                </c:pt>
                <c:pt idx="1391">
                  <c:v>0</c:v>
                </c:pt>
                <c:pt idx="1392">
                  <c:v>0</c:v>
                </c:pt>
                <c:pt idx="1393">
                  <c:v>0</c:v>
                </c:pt>
                <c:pt idx="1394">
                  <c:v>0</c:v>
                </c:pt>
                <c:pt idx="1395">
                  <c:v>0</c:v>
                </c:pt>
                <c:pt idx="1396">
                  <c:v>0</c:v>
                </c:pt>
                <c:pt idx="1397">
                  <c:v>0</c:v>
                </c:pt>
                <c:pt idx="1398">
                  <c:v>0</c:v>
                </c:pt>
                <c:pt idx="1399">
                  <c:v>0</c:v>
                </c:pt>
                <c:pt idx="1400">
                  <c:v>0</c:v>
                </c:pt>
                <c:pt idx="1401">
                  <c:v>0</c:v>
                </c:pt>
                <c:pt idx="1402">
                  <c:v>0</c:v>
                </c:pt>
                <c:pt idx="1403">
                  <c:v>60</c:v>
                </c:pt>
                <c:pt idx="1404">
                  <c:v>0</c:v>
                </c:pt>
                <c:pt idx="1405">
                  <c:v>0</c:v>
                </c:pt>
                <c:pt idx="1406">
                  <c:v>0</c:v>
                </c:pt>
                <c:pt idx="1407">
                  <c:v>0</c:v>
                </c:pt>
                <c:pt idx="1408">
                  <c:v>0</c:v>
                </c:pt>
                <c:pt idx="1409">
                  <c:v>0</c:v>
                </c:pt>
                <c:pt idx="1410">
                  <c:v>0</c:v>
                </c:pt>
                <c:pt idx="1411">
                  <c:v>0</c:v>
                </c:pt>
                <c:pt idx="1412">
                  <c:v>0</c:v>
                </c:pt>
                <c:pt idx="1413">
                  <c:v>0</c:v>
                </c:pt>
                <c:pt idx="1414">
                  <c:v>0</c:v>
                </c:pt>
                <c:pt idx="1415">
                  <c:v>0</c:v>
                </c:pt>
                <c:pt idx="1416">
                  <c:v>0</c:v>
                </c:pt>
                <c:pt idx="1417">
                  <c:v>0</c:v>
                </c:pt>
                <c:pt idx="1418">
                  <c:v>0</c:v>
                </c:pt>
                <c:pt idx="1419">
                  <c:v>0</c:v>
                </c:pt>
                <c:pt idx="1420">
                  <c:v>0</c:v>
                </c:pt>
                <c:pt idx="1421">
                  <c:v>0</c:v>
                </c:pt>
                <c:pt idx="1422">
                  <c:v>0</c:v>
                </c:pt>
                <c:pt idx="1423">
                  <c:v>0</c:v>
                </c:pt>
                <c:pt idx="1424">
                  <c:v>0</c:v>
                </c:pt>
                <c:pt idx="1425">
                  <c:v>0</c:v>
                </c:pt>
                <c:pt idx="1426">
                  <c:v>41</c:v>
                </c:pt>
                <c:pt idx="1427">
                  <c:v>0</c:v>
                </c:pt>
                <c:pt idx="1428">
                  <c:v>0</c:v>
                </c:pt>
                <c:pt idx="1429">
                  <c:v>0</c:v>
                </c:pt>
                <c:pt idx="1430">
                  <c:v>0</c:v>
                </c:pt>
                <c:pt idx="1431">
                  <c:v>0</c:v>
                </c:pt>
                <c:pt idx="1432">
                  <c:v>0</c:v>
                </c:pt>
                <c:pt idx="1433">
                  <c:v>0</c:v>
                </c:pt>
                <c:pt idx="1434">
                  <c:v>0</c:v>
                </c:pt>
                <c:pt idx="1435">
                  <c:v>0</c:v>
                </c:pt>
                <c:pt idx="1436">
                  <c:v>0</c:v>
                </c:pt>
                <c:pt idx="1437">
                  <c:v>0</c:v>
                </c:pt>
                <c:pt idx="1438">
                  <c:v>0</c:v>
                </c:pt>
                <c:pt idx="1439">
                  <c:v>0</c:v>
                </c:pt>
                <c:pt idx="1440">
                  <c:v>0</c:v>
                </c:pt>
                <c:pt idx="1441">
                  <c:v>0</c:v>
                </c:pt>
                <c:pt idx="1442">
                  <c:v>0</c:v>
                </c:pt>
                <c:pt idx="1443">
                  <c:v>0</c:v>
                </c:pt>
                <c:pt idx="1444">
                  <c:v>0</c:v>
                </c:pt>
                <c:pt idx="1445">
                  <c:v>0</c:v>
                </c:pt>
                <c:pt idx="1446">
                  <c:v>0</c:v>
                </c:pt>
                <c:pt idx="1447">
                  <c:v>0</c:v>
                </c:pt>
                <c:pt idx="1448">
                  <c:v>0</c:v>
                </c:pt>
                <c:pt idx="1449">
                  <c:v>27</c:v>
                </c:pt>
                <c:pt idx="1450">
                  <c:v>0</c:v>
                </c:pt>
                <c:pt idx="1451">
                  <c:v>0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28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</c:v>
                </c:pt>
                <c:pt idx="1480">
                  <c:v>0</c:v>
                </c:pt>
                <c:pt idx="1481">
                  <c:v>0</c:v>
                </c:pt>
                <c:pt idx="1482">
                  <c:v>0</c:v>
                </c:pt>
                <c:pt idx="1483">
                  <c:v>0</c:v>
                </c:pt>
                <c:pt idx="1484">
                  <c:v>0</c:v>
                </c:pt>
                <c:pt idx="1485">
                  <c:v>0</c:v>
                </c:pt>
                <c:pt idx="1486">
                  <c:v>0</c:v>
                </c:pt>
                <c:pt idx="1487">
                  <c:v>0</c:v>
                </c:pt>
                <c:pt idx="1488">
                  <c:v>0</c:v>
                </c:pt>
                <c:pt idx="1489">
                  <c:v>0</c:v>
                </c:pt>
                <c:pt idx="1490">
                  <c:v>0</c:v>
                </c:pt>
                <c:pt idx="1491">
                  <c:v>0</c:v>
                </c:pt>
                <c:pt idx="1492">
                  <c:v>0</c:v>
                </c:pt>
                <c:pt idx="1493">
                  <c:v>0</c:v>
                </c:pt>
                <c:pt idx="1494">
                  <c:v>0</c:v>
                </c:pt>
                <c:pt idx="1495">
                  <c:v>19</c:v>
                </c:pt>
                <c:pt idx="1496">
                  <c:v>0</c:v>
                </c:pt>
                <c:pt idx="1497">
                  <c:v>0</c:v>
                </c:pt>
                <c:pt idx="1498">
                  <c:v>0</c:v>
                </c:pt>
                <c:pt idx="1499">
                  <c:v>0</c:v>
                </c:pt>
                <c:pt idx="1500">
                  <c:v>0</c:v>
                </c:pt>
                <c:pt idx="1501">
                  <c:v>0</c:v>
                </c:pt>
                <c:pt idx="1502">
                  <c:v>0</c:v>
                </c:pt>
                <c:pt idx="1503">
                  <c:v>0</c:v>
                </c:pt>
                <c:pt idx="1504">
                  <c:v>0</c:v>
                </c:pt>
                <c:pt idx="1505">
                  <c:v>0</c:v>
                </c:pt>
                <c:pt idx="1506">
                  <c:v>0</c:v>
                </c:pt>
                <c:pt idx="1507">
                  <c:v>0</c:v>
                </c:pt>
                <c:pt idx="1508">
                  <c:v>0</c:v>
                </c:pt>
                <c:pt idx="1509">
                  <c:v>0</c:v>
                </c:pt>
                <c:pt idx="1510">
                  <c:v>0</c:v>
                </c:pt>
                <c:pt idx="1511">
                  <c:v>0</c:v>
                </c:pt>
                <c:pt idx="1512">
                  <c:v>0</c:v>
                </c:pt>
                <c:pt idx="1513">
                  <c:v>0</c:v>
                </c:pt>
                <c:pt idx="1514">
                  <c:v>0</c:v>
                </c:pt>
                <c:pt idx="1515">
                  <c:v>0</c:v>
                </c:pt>
                <c:pt idx="1516">
                  <c:v>0</c:v>
                </c:pt>
                <c:pt idx="1517">
                  <c:v>0</c:v>
                </c:pt>
                <c:pt idx="1518">
                  <c:v>18</c:v>
                </c:pt>
                <c:pt idx="1519">
                  <c:v>0</c:v>
                </c:pt>
                <c:pt idx="1520">
                  <c:v>0</c:v>
                </c:pt>
                <c:pt idx="1521">
                  <c:v>0</c:v>
                </c:pt>
                <c:pt idx="1522">
                  <c:v>0</c:v>
                </c:pt>
                <c:pt idx="1523">
                  <c:v>0</c:v>
                </c:pt>
                <c:pt idx="1524">
                  <c:v>0</c:v>
                </c:pt>
                <c:pt idx="1525">
                  <c:v>0</c:v>
                </c:pt>
                <c:pt idx="1526">
                  <c:v>0</c:v>
                </c:pt>
                <c:pt idx="1527">
                  <c:v>0</c:v>
                </c:pt>
                <c:pt idx="1528">
                  <c:v>0</c:v>
                </c:pt>
                <c:pt idx="1529">
                  <c:v>0</c:v>
                </c:pt>
                <c:pt idx="1530">
                  <c:v>0</c:v>
                </c:pt>
                <c:pt idx="1531">
                  <c:v>0</c:v>
                </c:pt>
                <c:pt idx="1532">
                  <c:v>0</c:v>
                </c:pt>
                <c:pt idx="1533">
                  <c:v>0</c:v>
                </c:pt>
                <c:pt idx="1534">
                  <c:v>0</c:v>
                </c:pt>
                <c:pt idx="1535">
                  <c:v>0</c:v>
                </c:pt>
                <c:pt idx="1536">
                  <c:v>0</c:v>
                </c:pt>
                <c:pt idx="1537">
                  <c:v>0</c:v>
                </c:pt>
                <c:pt idx="1538">
                  <c:v>0</c:v>
                </c:pt>
                <c:pt idx="1539">
                  <c:v>0</c:v>
                </c:pt>
                <c:pt idx="1540">
                  <c:v>0</c:v>
                </c:pt>
                <c:pt idx="1541">
                  <c:v>11</c:v>
                </c:pt>
                <c:pt idx="1542">
                  <c:v>0</c:v>
                </c:pt>
                <c:pt idx="1543">
                  <c:v>0</c:v>
                </c:pt>
                <c:pt idx="1544">
                  <c:v>0</c:v>
                </c:pt>
                <c:pt idx="1545">
                  <c:v>0</c:v>
                </c:pt>
                <c:pt idx="1546">
                  <c:v>0</c:v>
                </c:pt>
                <c:pt idx="1547">
                  <c:v>0</c:v>
                </c:pt>
                <c:pt idx="1548">
                  <c:v>0</c:v>
                </c:pt>
                <c:pt idx="1549">
                  <c:v>0</c:v>
                </c:pt>
                <c:pt idx="1550">
                  <c:v>0</c:v>
                </c:pt>
                <c:pt idx="1551">
                  <c:v>0</c:v>
                </c:pt>
                <c:pt idx="1552">
                  <c:v>0</c:v>
                </c:pt>
                <c:pt idx="1553">
                  <c:v>0</c:v>
                </c:pt>
                <c:pt idx="1554">
                  <c:v>0</c:v>
                </c:pt>
                <c:pt idx="1555">
                  <c:v>0</c:v>
                </c:pt>
                <c:pt idx="1556">
                  <c:v>0</c:v>
                </c:pt>
                <c:pt idx="1557">
                  <c:v>0</c:v>
                </c:pt>
                <c:pt idx="1558">
                  <c:v>0</c:v>
                </c:pt>
                <c:pt idx="1559">
                  <c:v>0</c:v>
                </c:pt>
                <c:pt idx="1560">
                  <c:v>0</c:v>
                </c:pt>
                <c:pt idx="1561">
                  <c:v>0</c:v>
                </c:pt>
                <c:pt idx="1562">
                  <c:v>0</c:v>
                </c:pt>
                <c:pt idx="1563">
                  <c:v>0</c:v>
                </c:pt>
                <c:pt idx="1564">
                  <c:v>9</c:v>
                </c:pt>
                <c:pt idx="1565">
                  <c:v>0</c:v>
                </c:pt>
                <c:pt idx="1566">
                  <c:v>0</c:v>
                </c:pt>
                <c:pt idx="1567">
                  <c:v>0</c:v>
                </c:pt>
                <c:pt idx="1568">
                  <c:v>0</c:v>
                </c:pt>
                <c:pt idx="1569">
                  <c:v>0</c:v>
                </c:pt>
                <c:pt idx="1570">
                  <c:v>0</c:v>
                </c:pt>
                <c:pt idx="1571">
                  <c:v>0</c:v>
                </c:pt>
                <c:pt idx="1572">
                  <c:v>0</c:v>
                </c:pt>
                <c:pt idx="1573">
                  <c:v>0</c:v>
                </c:pt>
                <c:pt idx="1574">
                  <c:v>0</c:v>
                </c:pt>
                <c:pt idx="1575">
                  <c:v>0</c:v>
                </c:pt>
                <c:pt idx="1576">
                  <c:v>0</c:v>
                </c:pt>
                <c:pt idx="1577">
                  <c:v>0</c:v>
                </c:pt>
                <c:pt idx="1578">
                  <c:v>0</c:v>
                </c:pt>
                <c:pt idx="1579">
                  <c:v>0</c:v>
                </c:pt>
                <c:pt idx="1580">
                  <c:v>0</c:v>
                </c:pt>
                <c:pt idx="1581">
                  <c:v>0</c:v>
                </c:pt>
                <c:pt idx="1582">
                  <c:v>0</c:v>
                </c:pt>
                <c:pt idx="1583">
                  <c:v>0</c:v>
                </c:pt>
                <c:pt idx="1584">
                  <c:v>0</c:v>
                </c:pt>
                <c:pt idx="1585">
                  <c:v>0</c:v>
                </c:pt>
                <c:pt idx="1586">
                  <c:v>0</c:v>
                </c:pt>
                <c:pt idx="1587">
                  <c:v>12</c:v>
                </c:pt>
                <c:pt idx="1588">
                  <c:v>0</c:v>
                </c:pt>
                <c:pt idx="1589">
                  <c:v>0</c:v>
                </c:pt>
                <c:pt idx="1590">
                  <c:v>0</c:v>
                </c:pt>
                <c:pt idx="1591">
                  <c:v>0</c:v>
                </c:pt>
                <c:pt idx="1592">
                  <c:v>0</c:v>
                </c:pt>
                <c:pt idx="1593">
                  <c:v>0</c:v>
                </c:pt>
                <c:pt idx="1594">
                  <c:v>0</c:v>
                </c:pt>
                <c:pt idx="1595">
                  <c:v>0</c:v>
                </c:pt>
                <c:pt idx="1596">
                  <c:v>0</c:v>
                </c:pt>
                <c:pt idx="1597">
                  <c:v>0</c:v>
                </c:pt>
                <c:pt idx="1598">
                  <c:v>0</c:v>
                </c:pt>
                <c:pt idx="1599">
                  <c:v>0</c:v>
                </c:pt>
                <c:pt idx="1600">
                  <c:v>0</c:v>
                </c:pt>
                <c:pt idx="1601">
                  <c:v>0</c:v>
                </c:pt>
                <c:pt idx="1602">
                  <c:v>0</c:v>
                </c:pt>
                <c:pt idx="1603">
                  <c:v>0</c:v>
                </c:pt>
                <c:pt idx="1604">
                  <c:v>0</c:v>
                </c:pt>
                <c:pt idx="1605">
                  <c:v>0</c:v>
                </c:pt>
                <c:pt idx="1606">
                  <c:v>0</c:v>
                </c:pt>
                <c:pt idx="1607">
                  <c:v>0</c:v>
                </c:pt>
                <c:pt idx="1608">
                  <c:v>0</c:v>
                </c:pt>
                <c:pt idx="1609">
                  <c:v>0</c:v>
                </c:pt>
                <c:pt idx="1610">
                  <c:v>4</c:v>
                </c:pt>
                <c:pt idx="1611">
                  <c:v>0</c:v>
                </c:pt>
                <c:pt idx="1612">
                  <c:v>0</c:v>
                </c:pt>
                <c:pt idx="1613">
                  <c:v>0</c:v>
                </c:pt>
                <c:pt idx="1614">
                  <c:v>0</c:v>
                </c:pt>
                <c:pt idx="1615">
                  <c:v>0</c:v>
                </c:pt>
                <c:pt idx="1616">
                  <c:v>0</c:v>
                </c:pt>
                <c:pt idx="1617">
                  <c:v>0</c:v>
                </c:pt>
                <c:pt idx="1618">
                  <c:v>0</c:v>
                </c:pt>
                <c:pt idx="1619">
                  <c:v>0</c:v>
                </c:pt>
                <c:pt idx="1620">
                  <c:v>0</c:v>
                </c:pt>
                <c:pt idx="1621">
                  <c:v>0</c:v>
                </c:pt>
                <c:pt idx="1622">
                  <c:v>0</c:v>
                </c:pt>
                <c:pt idx="1623">
                  <c:v>0</c:v>
                </c:pt>
                <c:pt idx="1624">
                  <c:v>0</c:v>
                </c:pt>
                <c:pt idx="1625">
                  <c:v>0</c:v>
                </c:pt>
                <c:pt idx="1626">
                  <c:v>0</c:v>
                </c:pt>
                <c:pt idx="1627">
                  <c:v>0</c:v>
                </c:pt>
                <c:pt idx="1628">
                  <c:v>0</c:v>
                </c:pt>
                <c:pt idx="1629">
                  <c:v>0</c:v>
                </c:pt>
                <c:pt idx="1630">
                  <c:v>0</c:v>
                </c:pt>
                <c:pt idx="1631">
                  <c:v>0</c:v>
                </c:pt>
                <c:pt idx="1632">
                  <c:v>0</c:v>
                </c:pt>
                <c:pt idx="1633">
                  <c:v>4</c:v>
                </c:pt>
                <c:pt idx="1634">
                  <c:v>0</c:v>
                </c:pt>
                <c:pt idx="1635">
                  <c:v>0</c:v>
                </c:pt>
                <c:pt idx="1636">
                  <c:v>0</c:v>
                </c:pt>
                <c:pt idx="1637">
                  <c:v>0</c:v>
                </c:pt>
                <c:pt idx="1638">
                  <c:v>0</c:v>
                </c:pt>
                <c:pt idx="1639">
                  <c:v>0</c:v>
                </c:pt>
                <c:pt idx="1640">
                  <c:v>0</c:v>
                </c:pt>
                <c:pt idx="1641">
                  <c:v>0</c:v>
                </c:pt>
                <c:pt idx="1642">
                  <c:v>0</c:v>
                </c:pt>
                <c:pt idx="1643">
                  <c:v>0</c:v>
                </c:pt>
                <c:pt idx="1644">
                  <c:v>0</c:v>
                </c:pt>
                <c:pt idx="1645">
                  <c:v>0</c:v>
                </c:pt>
                <c:pt idx="1646">
                  <c:v>0</c:v>
                </c:pt>
                <c:pt idx="1647">
                  <c:v>0</c:v>
                </c:pt>
                <c:pt idx="1648">
                  <c:v>0</c:v>
                </c:pt>
                <c:pt idx="1649">
                  <c:v>0</c:v>
                </c:pt>
                <c:pt idx="1650">
                  <c:v>0</c:v>
                </c:pt>
                <c:pt idx="1651">
                  <c:v>0</c:v>
                </c:pt>
                <c:pt idx="1652">
                  <c:v>0</c:v>
                </c:pt>
                <c:pt idx="1653">
                  <c:v>0</c:v>
                </c:pt>
                <c:pt idx="1654">
                  <c:v>0</c:v>
                </c:pt>
                <c:pt idx="1655">
                  <c:v>0</c:v>
                </c:pt>
                <c:pt idx="1656">
                  <c:v>3</c:v>
                </c:pt>
                <c:pt idx="1657">
                  <c:v>0</c:v>
                </c:pt>
                <c:pt idx="1658">
                  <c:v>0</c:v>
                </c:pt>
                <c:pt idx="1659">
                  <c:v>0</c:v>
                </c:pt>
                <c:pt idx="1660">
                  <c:v>0</c:v>
                </c:pt>
                <c:pt idx="1661">
                  <c:v>0</c:v>
                </c:pt>
                <c:pt idx="1662">
                  <c:v>0</c:v>
                </c:pt>
                <c:pt idx="1663">
                  <c:v>0</c:v>
                </c:pt>
                <c:pt idx="1664">
                  <c:v>0</c:v>
                </c:pt>
                <c:pt idx="1665">
                  <c:v>0</c:v>
                </c:pt>
                <c:pt idx="1666">
                  <c:v>0</c:v>
                </c:pt>
                <c:pt idx="1667">
                  <c:v>0</c:v>
                </c:pt>
                <c:pt idx="1668">
                  <c:v>0</c:v>
                </c:pt>
                <c:pt idx="1669">
                  <c:v>0</c:v>
                </c:pt>
                <c:pt idx="1670">
                  <c:v>0</c:v>
                </c:pt>
                <c:pt idx="1671">
                  <c:v>0</c:v>
                </c:pt>
                <c:pt idx="1672">
                  <c:v>0</c:v>
                </c:pt>
                <c:pt idx="1673">
                  <c:v>0</c:v>
                </c:pt>
                <c:pt idx="1674">
                  <c:v>0</c:v>
                </c:pt>
                <c:pt idx="1675">
                  <c:v>0</c:v>
                </c:pt>
                <c:pt idx="1676">
                  <c:v>0</c:v>
                </c:pt>
                <c:pt idx="1677">
                  <c:v>0</c:v>
                </c:pt>
                <c:pt idx="1678">
                  <c:v>0</c:v>
                </c:pt>
                <c:pt idx="1679">
                  <c:v>0</c:v>
                </c:pt>
                <c:pt idx="1680">
                  <c:v>0</c:v>
                </c:pt>
                <c:pt idx="1681">
                  <c:v>0</c:v>
                </c:pt>
                <c:pt idx="1682">
                  <c:v>0</c:v>
                </c:pt>
                <c:pt idx="1683">
                  <c:v>0</c:v>
                </c:pt>
                <c:pt idx="1684">
                  <c:v>0</c:v>
                </c:pt>
                <c:pt idx="1685">
                  <c:v>0</c:v>
                </c:pt>
                <c:pt idx="1686">
                  <c:v>0</c:v>
                </c:pt>
                <c:pt idx="1687">
                  <c:v>0</c:v>
                </c:pt>
                <c:pt idx="1688">
                  <c:v>0</c:v>
                </c:pt>
                <c:pt idx="1689">
                  <c:v>0</c:v>
                </c:pt>
                <c:pt idx="1690">
                  <c:v>0</c:v>
                </c:pt>
                <c:pt idx="1691">
                  <c:v>0</c:v>
                </c:pt>
                <c:pt idx="1692">
                  <c:v>0</c:v>
                </c:pt>
                <c:pt idx="1693">
                  <c:v>0</c:v>
                </c:pt>
                <c:pt idx="1694">
                  <c:v>0</c:v>
                </c:pt>
                <c:pt idx="1695">
                  <c:v>0</c:v>
                </c:pt>
                <c:pt idx="1696">
                  <c:v>0</c:v>
                </c:pt>
                <c:pt idx="1697">
                  <c:v>0</c:v>
                </c:pt>
                <c:pt idx="1698">
                  <c:v>0</c:v>
                </c:pt>
                <c:pt idx="1699">
                  <c:v>0</c:v>
                </c:pt>
                <c:pt idx="1700">
                  <c:v>0</c:v>
                </c:pt>
                <c:pt idx="1701">
                  <c:v>0</c:v>
                </c:pt>
                <c:pt idx="1702">
                  <c:v>1</c:v>
                </c:pt>
                <c:pt idx="1703">
                  <c:v>0</c:v>
                </c:pt>
                <c:pt idx="1704">
                  <c:v>0</c:v>
                </c:pt>
                <c:pt idx="1705">
                  <c:v>0</c:v>
                </c:pt>
                <c:pt idx="1706">
                  <c:v>0</c:v>
                </c:pt>
                <c:pt idx="1707">
                  <c:v>0</c:v>
                </c:pt>
                <c:pt idx="1708">
                  <c:v>0</c:v>
                </c:pt>
                <c:pt idx="1709">
                  <c:v>0</c:v>
                </c:pt>
                <c:pt idx="1710">
                  <c:v>0</c:v>
                </c:pt>
                <c:pt idx="1711">
                  <c:v>0</c:v>
                </c:pt>
                <c:pt idx="1712">
                  <c:v>0</c:v>
                </c:pt>
                <c:pt idx="1713">
                  <c:v>0</c:v>
                </c:pt>
                <c:pt idx="1714">
                  <c:v>0</c:v>
                </c:pt>
                <c:pt idx="1715">
                  <c:v>0</c:v>
                </c:pt>
                <c:pt idx="1716">
                  <c:v>0</c:v>
                </c:pt>
                <c:pt idx="1717">
                  <c:v>0</c:v>
                </c:pt>
                <c:pt idx="1718">
                  <c:v>0</c:v>
                </c:pt>
                <c:pt idx="1719">
                  <c:v>0</c:v>
                </c:pt>
                <c:pt idx="1720">
                  <c:v>0</c:v>
                </c:pt>
                <c:pt idx="1721">
                  <c:v>0</c:v>
                </c:pt>
                <c:pt idx="1722">
                  <c:v>0</c:v>
                </c:pt>
                <c:pt idx="1723">
                  <c:v>0</c:v>
                </c:pt>
                <c:pt idx="1724">
                  <c:v>0</c:v>
                </c:pt>
                <c:pt idx="1725">
                  <c:v>0</c:v>
                </c:pt>
                <c:pt idx="1726">
                  <c:v>0</c:v>
                </c:pt>
                <c:pt idx="1727">
                  <c:v>0</c:v>
                </c:pt>
                <c:pt idx="1728">
                  <c:v>0</c:v>
                </c:pt>
                <c:pt idx="1729">
                  <c:v>0</c:v>
                </c:pt>
                <c:pt idx="1730">
                  <c:v>0</c:v>
                </c:pt>
                <c:pt idx="1731">
                  <c:v>0</c:v>
                </c:pt>
                <c:pt idx="1732">
                  <c:v>0</c:v>
                </c:pt>
                <c:pt idx="1733">
                  <c:v>0</c:v>
                </c:pt>
                <c:pt idx="1734">
                  <c:v>0</c:v>
                </c:pt>
                <c:pt idx="1735">
                  <c:v>0</c:v>
                </c:pt>
                <c:pt idx="1736">
                  <c:v>0</c:v>
                </c:pt>
                <c:pt idx="1737">
                  <c:v>0</c:v>
                </c:pt>
                <c:pt idx="1738">
                  <c:v>0</c:v>
                </c:pt>
                <c:pt idx="1739">
                  <c:v>0</c:v>
                </c:pt>
                <c:pt idx="1740">
                  <c:v>0</c:v>
                </c:pt>
                <c:pt idx="1741">
                  <c:v>0</c:v>
                </c:pt>
                <c:pt idx="1742">
                  <c:v>0</c:v>
                </c:pt>
                <c:pt idx="1743">
                  <c:v>0</c:v>
                </c:pt>
                <c:pt idx="1744">
                  <c:v>0</c:v>
                </c:pt>
                <c:pt idx="1745">
                  <c:v>0</c:v>
                </c:pt>
                <c:pt idx="1746">
                  <c:v>0</c:v>
                </c:pt>
                <c:pt idx="1747">
                  <c:v>0</c:v>
                </c:pt>
                <c:pt idx="1748">
                  <c:v>0</c:v>
                </c:pt>
                <c:pt idx="1749">
                  <c:v>0</c:v>
                </c:pt>
                <c:pt idx="1750">
                  <c:v>0</c:v>
                </c:pt>
                <c:pt idx="1751">
                  <c:v>0</c:v>
                </c:pt>
                <c:pt idx="1752">
                  <c:v>0</c:v>
                </c:pt>
                <c:pt idx="1753">
                  <c:v>0</c:v>
                </c:pt>
                <c:pt idx="1754">
                  <c:v>0</c:v>
                </c:pt>
                <c:pt idx="1755">
                  <c:v>0</c:v>
                </c:pt>
                <c:pt idx="1756">
                  <c:v>0</c:v>
                </c:pt>
                <c:pt idx="1757">
                  <c:v>0</c:v>
                </c:pt>
                <c:pt idx="1758">
                  <c:v>0</c:v>
                </c:pt>
                <c:pt idx="1759">
                  <c:v>0</c:v>
                </c:pt>
                <c:pt idx="1760">
                  <c:v>0</c:v>
                </c:pt>
                <c:pt idx="1761">
                  <c:v>0</c:v>
                </c:pt>
                <c:pt idx="1762">
                  <c:v>0</c:v>
                </c:pt>
                <c:pt idx="1763">
                  <c:v>0</c:v>
                </c:pt>
                <c:pt idx="1764">
                  <c:v>0</c:v>
                </c:pt>
                <c:pt idx="1765">
                  <c:v>0</c:v>
                </c:pt>
                <c:pt idx="1766">
                  <c:v>0</c:v>
                </c:pt>
                <c:pt idx="1767">
                  <c:v>0</c:v>
                </c:pt>
                <c:pt idx="1768">
                  <c:v>0</c:v>
                </c:pt>
                <c:pt idx="1769">
                  <c:v>0</c:v>
                </c:pt>
                <c:pt idx="1770">
                  <c:v>0</c:v>
                </c:pt>
                <c:pt idx="1771">
                  <c:v>0</c:v>
                </c:pt>
                <c:pt idx="1772">
                  <c:v>0</c:v>
                </c:pt>
                <c:pt idx="1773">
                  <c:v>0</c:v>
                </c:pt>
                <c:pt idx="1774">
                  <c:v>0</c:v>
                </c:pt>
                <c:pt idx="1775">
                  <c:v>0</c:v>
                </c:pt>
                <c:pt idx="1776">
                  <c:v>0</c:v>
                </c:pt>
                <c:pt idx="1777">
                  <c:v>0</c:v>
                </c:pt>
                <c:pt idx="1778">
                  <c:v>0</c:v>
                </c:pt>
                <c:pt idx="1779">
                  <c:v>0</c:v>
                </c:pt>
                <c:pt idx="1780">
                  <c:v>0</c:v>
                </c:pt>
                <c:pt idx="1781">
                  <c:v>0</c:v>
                </c:pt>
                <c:pt idx="1782">
                  <c:v>0</c:v>
                </c:pt>
                <c:pt idx="1783">
                  <c:v>0</c:v>
                </c:pt>
                <c:pt idx="1784">
                  <c:v>0</c:v>
                </c:pt>
                <c:pt idx="1785">
                  <c:v>0</c:v>
                </c:pt>
                <c:pt idx="1786">
                  <c:v>0</c:v>
                </c:pt>
                <c:pt idx="1787">
                  <c:v>0</c:v>
                </c:pt>
                <c:pt idx="1788">
                  <c:v>0</c:v>
                </c:pt>
                <c:pt idx="1789">
                  <c:v>0</c:v>
                </c:pt>
                <c:pt idx="1790">
                  <c:v>0</c:v>
                </c:pt>
                <c:pt idx="1791">
                  <c:v>0</c:v>
                </c:pt>
                <c:pt idx="1792">
                  <c:v>0</c:v>
                </c:pt>
                <c:pt idx="1793">
                  <c:v>0</c:v>
                </c:pt>
                <c:pt idx="1794">
                  <c:v>0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  <c:pt idx="1801">
                  <c:v>0</c:v>
                </c:pt>
                <c:pt idx="1802">
                  <c:v>0</c:v>
                </c:pt>
                <c:pt idx="1803">
                  <c:v>0</c:v>
                </c:pt>
                <c:pt idx="1804">
                  <c:v>0</c:v>
                </c:pt>
                <c:pt idx="1805">
                  <c:v>0</c:v>
                </c:pt>
                <c:pt idx="1806">
                  <c:v>0</c:v>
                </c:pt>
                <c:pt idx="1807">
                  <c:v>0</c:v>
                </c:pt>
                <c:pt idx="1808">
                  <c:v>0</c:v>
                </c:pt>
                <c:pt idx="1809">
                  <c:v>0</c:v>
                </c:pt>
                <c:pt idx="1810">
                  <c:v>0</c:v>
                </c:pt>
                <c:pt idx="1811">
                  <c:v>0</c:v>
                </c:pt>
                <c:pt idx="1812">
                  <c:v>0</c:v>
                </c:pt>
                <c:pt idx="1813">
                  <c:v>0</c:v>
                </c:pt>
                <c:pt idx="1814">
                  <c:v>0</c:v>
                </c:pt>
                <c:pt idx="1815">
                  <c:v>0</c:v>
                </c:pt>
                <c:pt idx="1816">
                  <c:v>0</c:v>
                </c:pt>
                <c:pt idx="1817">
                  <c:v>0</c:v>
                </c:pt>
                <c:pt idx="1818">
                  <c:v>0</c:v>
                </c:pt>
                <c:pt idx="1819">
                  <c:v>0</c:v>
                </c:pt>
                <c:pt idx="1820">
                  <c:v>0</c:v>
                </c:pt>
                <c:pt idx="1821">
                  <c:v>0</c:v>
                </c:pt>
                <c:pt idx="1822">
                  <c:v>0</c:v>
                </c:pt>
                <c:pt idx="1823">
                  <c:v>0</c:v>
                </c:pt>
                <c:pt idx="1824">
                  <c:v>0</c:v>
                </c:pt>
                <c:pt idx="1825">
                  <c:v>0</c:v>
                </c:pt>
                <c:pt idx="1826">
                  <c:v>0</c:v>
                </c:pt>
                <c:pt idx="1827">
                  <c:v>0</c:v>
                </c:pt>
                <c:pt idx="1828">
                  <c:v>0</c:v>
                </c:pt>
                <c:pt idx="1829">
                  <c:v>0</c:v>
                </c:pt>
                <c:pt idx="1830">
                  <c:v>0</c:v>
                </c:pt>
                <c:pt idx="1831">
                  <c:v>0</c:v>
                </c:pt>
                <c:pt idx="1832">
                  <c:v>0</c:v>
                </c:pt>
                <c:pt idx="1833">
                  <c:v>0</c:v>
                </c:pt>
                <c:pt idx="1834">
                  <c:v>0</c:v>
                </c:pt>
                <c:pt idx="1835">
                  <c:v>0</c:v>
                </c:pt>
                <c:pt idx="1836">
                  <c:v>0</c:v>
                </c:pt>
                <c:pt idx="1837">
                  <c:v>0</c:v>
                </c:pt>
                <c:pt idx="1838">
                  <c:v>0</c:v>
                </c:pt>
                <c:pt idx="1839">
                  <c:v>0</c:v>
                </c:pt>
                <c:pt idx="1840">
                  <c:v>0</c:v>
                </c:pt>
                <c:pt idx="1841">
                  <c:v>0</c:v>
                </c:pt>
                <c:pt idx="1842">
                  <c:v>0</c:v>
                </c:pt>
                <c:pt idx="1843">
                  <c:v>0</c:v>
                </c:pt>
                <c:pt idx="1844">
                  <c:v>0</c:v>
                </c:pt>
                <c:pt idx="1845">
                  <c:v>0</c:v>
                </c:pt>
                <c:pt idx="1846">
                  <c:v>0</c:v>
                </c:pt>
                <c:pt idx="1847">
                  <c:v>0</c:v>
                </c:pt>
                <c:pt idx="1848">
                  <c:v>0</c:v>
                </c:pt>
                <c:pt idx="1849">
                  <c:v>0</c:v>
                </c:pt>
                <c:pt idx="1850">
                  <c:v>0</c:v>
                </c:pt>
                <c:pt idx="1851">
                  <c:v>0</c:v>
                </c:pt>
                <c:pt idx="1852">
                  <c:v>0</c:v>
                </c:pt>
                <c:pt idx="1853">
                  <c:v>0</c:v>
                </c:pt>
                <c:pt idx="1854">
                  <c:v>0</c:v>
                </c:pt>
                <c:pt idx="1855">
                  <c:v>0</c:v>
                </c:pt>
                <c:pt idx="1856">
                  <c:v>0</c:v>
                </c:pt>
                <c:pt idx="1857">
                  <c:v>0</c:v>
                </c:pt>
                <c:pt idx="1858">
                  <c:v>0</c:v>
                </c:pt>
                <c:pt idx="1859">
                  <c:v>0</c:v>
                </c:pt>
                <c:pt idx="1860">
                  <c:v>0</c:v>
                </c:pt>
                <c:pt idx="1861">
                  <c:v>0</c:v>
                </c:pt>
                <c:pt idx="1862">
                  <c:v>0</c:v>
                </c:pt>
                <c:pt idx="1863">
                  <c:v>0</c:v>
                </c:pt>
                <c:pt idx="1864">
                  <c:v>0</c:v>
                </c:pt>
                <c:pt idx="1865">
                  <c:v>0</c:v>
                </c:pt>
                <c:pt idx="1866">
                  <c:v>0</c:v>
                </c:pt>
                <c:pt idx="1867">
                  <c:v>0</c:v>
                </c:pt>
                <c:pt idx="1868">
                  <c:v>0</c:v>
                </c:pt>
                <c:pt idx="1869">
                  <c:v>0</c:v>
                </c:pt>
                <c:pt idx="1870">
                  <c:v>0</c:v>
                </c:pt>
                <c:pt idx="1871">
                  <c:v>0</c:v>
                </c:pt>
                <c:pt idx="1872">
                  <c:v>0</c:v>
                </c:pt>
                <c:pt idx="1873">
                  <c:v>0</c:v>
                </c:pt>
                <c:pt idx="1874">
                  <c:v>0</c:v>
                </c:pt>
                <c:pt idx="1875">
                  <c:v>0</c:v>
                </c:pt>
                <c:pt idx="1876">
                  <c:v>0</c:v>
                </c:pt>
                <c:pt idx="1877">
                  <c:v>0</c:v>
                </c:pt>
                <c:pt idx="1878">
                  <c:v>0</c:v>
                </c:pt>
                <c:pt idx="1879">
                  <c:v>0</c:v>
                </c:pt>
                <c:pt idx="1880">
                  <c:v>0</c:v>
                </c:pt>
                <c:pt idx="1881">
                  <c:v>0</c:v>
                </c:pt>
                <c:pt idx="1882">
                  <c:v>0</c:v>
                </c:pt>
                <c:pt idx="1883">
                  <c:v>0</c:v>
                </c:pt>
                <c:pt idx="1884">
                  <c:v>0</c:v>
                </c:pt>
                <c:pt idx="1885">
                  <c:v>0</c:v>
                </c:pt>
                <c:pt idx="1886">
                  <c:v>0</c:v>
                </c:pt>
                <c:pt idx="1887">
                  <c:v>0</c:v>
                </c:pt>
                <c:pt idx="1888">
                  <c:v>0</c:v>
                </c:pt>
                <c:pt idx="1889">
                  <c:v>0</c:v>
                </c:pt>
                <c:pt idx="1890">
                  <c:v>0</c:v>
                </c:pt>
                <c:pt idx="1891">
                  <c:v>0</c:v>
                </c:pt>
                <c:pt idx="1892">
                  <c:v>0</c:v>
                </c:pt>
                <c:pt idx="1893">
                  <c:v>0</c:v>
                </c:pt>
                <c:pt idx="1894">
                  <c:v>0</c:v>
                </c:pt>
                <c:pt idx="1895">
                  <c:v>0</c:v>
                </c:pt>
                <c:pt idx="1896">
                  <c:v>0</c:v>
                </c:pt>
                <c:pt idx="1897">
                  <c:v>0</c:v>
                </c:pt>
                <c:pt idx="1898">
                  <c:v>0</c:v>
                </c:pt>
                <c:pt idx="1899">
                  <c:v>0</c:v>
                </c:pt>
                <c:pt idx="1900">
                  <c:v>0</c:v>
                </c:pt>
                <c:pt idx="1901">
                  <c:v>0</c:v>
                </c:pt>
                <c:pt idx="1902">
                  <c:v>0</c:v>
                </c:pt>
                <c:pt idx="1903">
                  <c:v>0</c:v>
                </c:pt>
                <c:pt idx="1904">
                  <c:v>0</c:v>
                </c:pt>
                <c:pt idx="1905">
                  <c:v>0</c:v>
                </c:pt>
                <c:pt idx="1906">
                  <c:v>0</c:v>
                </c:pt>
                <c:pt idx="1907">
                  <c:v>0</c:v>
                </c:pt>
                <c:pt idx="1908">
                  <c:v>0</c:v>
                </c:pt>
                <c:pt idx="1909">
                  <c:v>0</c:v>
                </c:pt>
                <c:pt idx="1910">
                  <c:v>0</c:v>
                </c:pt>
                <c:pt idx="1911">
                  <c:v>0</c:v>
                </c:pt>
                <c:pt idx="1912">
                  <c:v>0</c:v>
                </c:pt>
                <c:pt idx="1913">
                  <c:v>0</c:v>
                </c:pt>
                <c:pt idx="1914">
                  <c:v>0</c:v>
                </c:pt>
                <c:pt idx="1915">
                  <c:v>0</c:v>
                </c:pt>
                <c:pt idx="1916">
                  <c:v>0</c:v>
                </c:pt>
                <c:pt idx="1917">
                  <c:v>0</c:v>
                </c:pt>
                <c:pt idx="1918">
                  <c:v>0</c:v>
                </c:pt>
                <c:pt idx="1919">
                  <c:v>0</c:v>
                </c:pt>
                <c:pt idx="1920">
                  <c:v>0</c:v>
                </c:pt>
                <c:pt idx="1921">
                  <c:v>0</c:v>
                </c:pt>
                <c:pt idx="1922">
                  <c:v>0</c:v>
                </c:pt>
                <c:pt idx="1923">
                  <c:v>0</c:v>
                </c:pt>
                <c:pt idx="1924">
                  <c:v>0</c:v>
                </c:pt>
                <c:pt idx="1925">
                  <c:v>0</c:v>
                </c:pt>
                <c:pt idx="1926">
                  <c:v>0</c:v>
                </c:pt>
                <c:pt idx="1927">
                  <c:v>0</c:v>
                </c:pt>
                <c:pt idx="1928">
                  <c:v>0</c:v>
                </c:pt>
                <c:pt idx="1929">
                  <c:v>0</c:v>
                </c:pt>
                <c:pt idx="1930">
                  <c:v>0</c:v>
                </c:pt>
                <c:pt idx="1931">
                  <c:v>0</c:v>
                </c:pt>
                <c:pt idx="1932">
                  <c:v>0</c:v>
                </c:pt>
                <c:pt idx="1933">
                  <c:v>0</c:v>
                </c:pt>
                <c:pt idx="1934">
                  <c:v>0</c:v>
                </c:pt>
                <c:pt idx="1935">
                  <c:v>0</c:v>
                </c:pt>
                <c:pt idx="1936">
                  <c:v>0</c:v>
                </c:pt>
                <c:pt idx="1937">
                  <c:v>0</c:v>
                </c:pt>
                <c:pt idx="1938">
                  <c:v>0</c:v>
                </c:pt>
                <c:pt idx="1939">
                  <c:v>0</c:v>
                </c:pt>
                <c:pt idx="1940">
                  <c:v>0</c:v>
                </c:pt>
                <c:pt idx="1941">
                  <c:v>0</c:v>
                </c:pt>
                <c:pt idx="1942">
                  <c:v>0</c:v>
                </c:pt>
                <c:pt idx="1943">
                  <c:v>0</c:v>
                </c:pt>
                <c:pt idx="1944">
                  <c:v>0</c:v>
                </c:pt>
                <c:pt idx="1945">
                  <c:v>0</c:v>
                </c:pt>
                <c:pt idx="1946">
                  <c:v>0</c:v>
                </c:pt>
                <c:pt idx="1947">
                  <c:v>0</c:v>
                </c:pt>
                <c:pt idx="1948">
                  <c:v>0</c:v>
                </c:pt>
                <c:pt idx="1949">
                  <c:v>0</c:v>
                </c:pt>
                <c:pt idx="1950">
                  <c:v>0</c:v>
                </c:pt>
                <c:pt idx="1951">
                  <c:v>0</c:v>
                </c:pt>
                <c:pt idx="1952">
                  <c:v>0</c:v>
                </c:pt>
                <c:pt idx="1953">
                  <c:v>0</c:v>
                </c:pt>
                <c:pt idx="1954">
                  <c:v>0</c:v>
                </c:pt>
                <c:pt idx="1955">
                  <c:v>0</c:v>
                </c:pt>
                <c:pt idx="1956">
                  <c:v>0</c:v>
                </c:pt>
                <c:pt idx="1957">
                  <c:v>0</c:v>
                </c:pt>
                <c:pt idx="1958">
                  <c:v>0</c:v>
                </c:pt>
                <c:pt idx="1959">
                  <c:v>0</c:v>
                </c:pt>
                <c:pt idx="1960">
                  <c:v>0</c:v>
                </c:pt>
                <c:pt idx="1961">
                  <c:v>0</c:v>
                </c:pt>
                <c:pt idx="1962">
                  <c:v>0</c:v>
                </c:pt>
                <c:pt idx="1963">
                  <c:v>0</c:v>
                </c:pt>
                <c:pt idx="1964">
                  <c:v>0</c:v>
                </c:pt>
                <c:pt idx="1965">
                  <c:v>0</c:v>
                </c:pt>
                <c:pt idx="1966">
                  <c:v>0</c:v>
                </c:pt>
                <c:pt idx="1967">
                  <c:v>0</c:v>
                </c:pt>
                <c:pt idx="1968">
                  <c:v>0</c:v>
                </c:pt>
                <c:pt idx="1969">
                  <c:v>0</c:v>
                </c:pt>
                <c:pt idx="1970">
                  <c:v>0</c:v>
                </c:pt>
                <c:pt idx="1971">
                  <c:v>0</c:v>
                </c:pt>
                <c:pt idx="1972">
                  <c:v>0</c:v>
                </c:pt>
                <c:pt idx="1973">
                  <c:v>0</c:v>
                </c:pt>
                <c:pt idx="1974">
                  <c:v>0</c:v>
                </c:pt>
                <c:pt idx="1975">
                  <c:v>0</c:v>
                </c:pt>
                <c:pt idx="1976">
                  <c:v>0</c:v>
                </c:pt>
                <c:pt idx="1977">
                  <c:v>0</c:v>
                </c:pt>
                <c:pt idx="1978">
                  <c:v>0</c:v>
                </c:pt>
                <c:pt idx="1979">
                  <c:v>0</c:v>
                </c:pt>
                <c:pt idx="1980">
                  <c:v>0</c:v>
                </c:pt>
                <c:pt idx="1981">
                  <c:v>0</c:v>
                </c:pt>
                <c:pt idx="1982">
                  <c:v>0</c:v>
                </c:pt>
                <c:pt idx="1983">
                  <c:v>0</c:v>
                </c:pt>
                <c:pt idx="1984">
                  <c:v>0</c:v>
                </c:pt>
                <c:pt idx="1985">
                  <c:v>0</c:v>
                </c:pt>
                <c:pt idx="1986">
                  <c:v>0</c:v>
                </c:pt>
                <c:pt idx="1987">
                  <c:v>0</c:v>
                </c:pt>
                <c:pt idx="1988">
                  <c:v>0</c:v>
                </c:pt>
                <c:pt idx="1989">
                  <c:v>0</c:v>
                </c:pt>
                <c:pt idx="1990">
                  <c:v>0</c:v>
                </c:pt>
                <c:pt idx="1991">
                  <c:v>0</c:v>
                </c:pt>
                <c:pt idx="1992">
                  <c:v>0</c:v>
                </c:pt>
                <c:pt idx="1993">
                  <c:v>0</c:v>
                </c:pt>
                <c:pt idx="1994">
                  <c:v>0</c:v>
                </c:pt>
                <c:pt idx="1995">
                  <c:v>0</c:v>
                </c:pt>
                <c:pt idx="1996">
                  <c:v>0</c:v>
                </c:pt>
                <c:pt idx="1997">
                  <c:v>0</c:v>
                </c:pt>
                <c:pt idx="1998">
                  <c:v>0</c:v>
                </c:pt>
                <c:pt idx="1999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4651520"/>
        <c:axId val="74653056"/>
      </c:barChart>
      <c:catAx>
        <c:axId val="74651520"/>
        <c:scaling>
          <c:orientation val="minMax"/>
        </c:scaling>
        <c:delete val="0"/>
        <c:axPos val="b"/>
        <c:majorTickMark val="out"/>
        <c:minorTickMark val="none"/>
        <c:tickLblPos val="nextTo"/>
        <c:crossAx val="74653056"/>
        <c:crosses val="autoZero"/>
        <c:auto val="1"/>
        <c:lblAlgn val="ctr"/>
        <c:lblOffset val="100"/>
        <c:noMultiLvlLbl val="0"/>
      </c:catAx>
      <c:valAx>
        <c:axId val="746530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46515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RESULT!$A$1:$A$2000</c:f>
              <c:numCache>
                <c:formatCode>General</c:formatCode>
                <c:ptCount val="2000"/>
                <c:pt idx="0">
                  <c:v>15</c:v>
                </c:pt>
                <c:pt idx="1">
                  <c:v>7</c:v>
                </c:pt>
                <c:pt idx="2">
                  <c:v>1</c:v>
                </c:pt>
                <c:pt idx="3">
                  <c:v>3</c:v>
                </c:pt>
                <c:pt idx="4">
                  <c:v>3</c:v>
                </c:pt>
                <c:pt idx="5">
                  <c:v>2</c:v>
                </c:pt>
                <c:pt idx="6">
                  <c:v>8</c:v>
                </c:pt>
                <c:pt idx="7">
                  <c:v>3</c:v>
                </c:pt>
                <c:pt idx="8">
                  <c:v>3</c:v>
                </c:pt>
                <c:pt idx="9">
                  <c:v>4</c:v>
                </c:pt>
                <c:pt idx="10">
                  <c:v>4</c:v>
                </c:pt>
                <c:pt idx="11">
                  <c:v>1</c:v>
                </c:pt>
                <c:pt idx="12">
                  <c:v>7</c:v>
                </c:pt>
                <c:pt idx="13">
                  <c:v>1</c:v>
                </c:pt>
                <c:pt idx="14">
                  <c:v>2</c:v>
                </c:pt>
                <c:pt idx="15">
                  <c:v>5</c:v>
                </c:pt>
                <c:pt idx="16">
                  <c:v>6</c:v>
                </c:pt>
                <c:pt idx="17">
                  <c:v>0</c:v>
                </c:pt>
                <c:pt idx="18">
                  <c:v>3</c:v>
                </c:pt>
                <c:pt idx="19">
                  <c:v>6</c:v>
                </c:pt>
                <c:pt idx="20">
                  <c:v>7</c:v>
                </c:pt>
                <c:pt idx="21">
                  <c:v>3</c:v>
                </c:pt>
                <c:pt idx="22">
                  <c:v>8</c:v>
                </c:pt>
                <c:pt idx="23">
                  <c:v>3</c:v>
                </c:pt>
                <c:pt idx="24">
                  <c:v>1</c:v>
                </c:pt>
                <c:pt idx="25">
                  <c:v>14</c:v>
                </c:pt>
                <c:pt idx="26">
                  <c:v>3</c:v>
                </c:pt>
                <c:pt idx="27">
                  <c:v>4</c:v>
                </c:pt>
                <c:pt idx="28">
                  <c:v>4</c:v>
                </c:pt>
                <c:pt idx="29">
                  <c:v>1</c:v>
                </c:pt>
                <c:pt idx="30">
                  <c:v>4</c:v>
                </c:pt>
                <c:pt idx="31">
                  <c:v>3</c:v>
                </c:pt>
                <c:pt idx="32">
                  <c:v>7</c:v>
                </c:pt>
                <c:pt idx="33">
                  <c:v>2</c:v>
                </c:pt>
                <c:pt idx="34">
                  <c:v>2</c:v>
                </c:pt>
                <c:pt idx="35">
                  <c:v>1</c:v>
                </c:pt>
                <c:pt idx="36">
                  <c:v>4</c:v>
                </c:pt>
                <c:pt idx="37">
                  <c:v>2</c:v>
                </c:pt>
                <c:pt idx="38">
                  <c:v>1</c:v>
                </c:pt>
                <c:pt idx="39">
                  <c:v>0</c:v>
                </c:pt>
                <c:pt idx="40">
                  <c:v>2</c:v>
                </c:pt>
                <c:pt idx="41">
                  <c:v>8</c:v>
                </c:pt>
                <c:pt idx="42">
                  <c:v>1</c:v>
                </c:pt>
                <c:pt idx="43">
                  <c:v>2</c:v>
                </c:pt>
                <c:pt idx="44">
                  <c:v>3</c:v>
                </c:pt>
                <c:pt idx="45">
                  <c:v>1</c:v>
                </c:pt>
                <c:pt idx="46">
                  <c:v>9</c:v>
                </c:pt>
                <c:pt idx="47">
                  <c:v>3</c:v>
                </c:pt>
                <c:pt idx="48">
                  <c:v>3</c:v>
                </c:pt>
                <c:pt idx="49">
                  <c:v>2</c:v>
                </c:pt>
                <c:pt idx="50">
                  <c:v>8</c:v>
                </c:pt>
                <c:pt idx="51">
                  <c:v>4</c:v>
                </c:pt>
                <c:pt idx="52">
                  <c:v>3</c:v>
                </c:pt>
                <c:pt idx="53">
                  <c:v>3</c:v>
                </c:pt>
                <c:pt idx="54">
                  <c:v>5</c:v>
                </c:pt>
                <c:pt idx="55">
                  <c:v>1</c:v>
                </c:pt>
                <c:pt idx="56">
                  <c:v>11</c:v>
                </c:pt>
                <c:pt idx="57">
                  <c:v>2</c:v>
                </c:pt>
                <c:pt idx="58">
                  <c:v>2</c:v>
                </c:pt>
                <c:pt idx="59">
                  <c:v>1</c:v>
                </c:pt>
                <c:pt idx="60">
                  <c:v>2</c:v>
                </c:pt>
                <c:pt idx="61">
                  <c:v>1</c:v>
                </c:pt>
                <c:pt idx="62">
                  <c:v>3</c:v>
                </c:pt>
                <c:pt idx="63">
                  <c:v>5</c:v>
                </c:pt>
                <c:pt idx="64">
                  <c:v>5</c:v>
                </c:pt>
                <c:pt idx="65">
                  <c:v>1</c:v>
                </c:pt>
                <c:pt idx="66">
                  <c:v>1</c:v>
                </c:pt>
                <c:pt idx="67">
                  <c:v>0</c:v>
                </c:pt>
                <c:pt idx="68">
                  <c:v>2</c:v>
                </c:pt>
                <c:pt idx="69">
                  <c:v>2</c:v>
                </c:pt>
                <c:pt idx="70">
                  <c:v>4</c:v>
                </c:pt>
                <c:pt idx="71">
                  <c:v>1</c:v>
                </c:pt>
                <c:pt idx="72">
                  <c:v>0</c:v>
                </c:pt>
                <c:pt idx="73">
                  <c:v>1</c:v>
                </c:pt>
                <c:pt idx="74">
                  <c:v>2</c:v>
                </c:pt>
                <c:pt idx="75">
                  <c:v>3</c:v>
                </c:pt>
                <c:pt idx="76">
                  <c:v>1</c:v>
                </c:pt>
                <c:pt idx="77">
                  <c:v>2</c:v>
                </c:pt>
                <c:pt idx="78">
                  <c:v>2</c:v>
                </c:pt>
                <c:pt idx="79">
                  <c:v>2</c:v>
                </c:pt>
                <c:pt idx="80">
                  <c:v>11</c:v>
                </c:pt>
                <c:pt idx="81">
                  <c:v>0</c:v>
                </c:pt>
                <c:pt idx="82">
                  <c:v>1</c:v>
                </c:pt>
                <c:pt idx="83">
                  <c:v>3</c:v>
                </c:pt>
                <c:pt idx="84">
                  <c:v>6</c:v>
                </c:pt>
                <c:pt idx="85">
                  <c:v>1</c:v>
                </c:pt>
                <c:pt idx="86">
                  <c:v>3</c:v>
                </c:pt>
                <c:pt idx="87">
                  <c:v>3</c:v>
                </c:pt>
                <c:pt idx="88">
                  <c:v>1</c:v>
                </c:pt>
                <c:pt idx="89">
                  <c:v>9</c:v>
                </c:pt>
                <c:pt idx="90">
                  <c:v>3</c:v>
                </c:pt>
                <c:pt idx="91">
                  <c:v>2</c:v>
                </c:pt>
                <c:pt idx="92">
                  <c:v>5</c:v>
                </c:pt>
                <c:pt idx="93">
                  <c:v>6</c:v>
                </c:pt>
                <c:pt idx="94">
                  <c:v>4</c:v>
                </c:pt>
                <c:pt idx="95">
                  <c:v>1</c:v>
                </c:pt>
                <c:pt idx="96">
                  <c:v>3</c:v>
                </c:pt>
                <c:pt idx="97">
                  <c:v>4</c:v>
                </c:pt>
                <c:pt idx="98">
                  <c:v>2</c:v>
                </c:pt>
                <c:pt idx="99">
                  <c:v>4</c:v>
                </c:pt>
                <c:pt idx="100">
                  <c:v>20</c:v>
                </c:pt>
                <c:pt idx="101">
                  <c:v>3</c:v>
                </c:pt>
                <c:pt idx="102">
                  <c:v>1</c:v>
                </c:pt>
                <c:pt idx="103">
                  <c:v>1</c:v>
                </c:pt>
                <c:pt idx="104">
                  <c:v>2</c:v>
                </c:pt>
                <c:pt idx="105">
                  <c:v>1</c:v>
                </c:pt>
                <c:pt idx="106">
                  <c:v>0</c:v>
                </c:pt>
                <c:pt idx="107">
                  <c:v>3</c:v>
                </c:pt>
                <c:pt idx="108">
                  <c:v>5</c:v>
                </c:pt>
                <c:pt idx="109">
                  <c:v>4</c:v>
                </c:pt>
                <c:pt idx="110">
                  <c:v>2</c:v>
                </c:pt>
                <c:pt idx="111">
                  <c:v>2</c:v>
                </c:pt>
                <c:pt idx="112">
                  <c:v>4</c:v>
                </c:pt>
                <c:pt idx="113">
                  <c:v>2</c:v>
                </c:pt>
                <c:pt idx="114">
                  <c:v>3</c:v>
                </c:pt>
                <c:pt idx="115">
                  <c:v>2</c:v>
                </c:pt>
                <c:pt idx="116">
                  <c:v>6</c:v>
                </c:pt>
                <c:pt idx="117">
                  <c:v>3</c:v>
                </c:pt>
                <c:pt idx="118">
                  <c:v>1</c:v>
                </c:pt>
                <c:pt idx="119">
                  <c:v>2</c:v>
                </c:pt>
                <c:pt idx="120">
                  <c:v>3</c:v>
                </c:pt>
                <c:pt idx="121">
                  <c:v>3</c:v>
                </c:pt>
                <c:pt idx="122">
                  <c:v>2</c:v>
                </c:pt>
                <c:pt idx="123">
                  <c:v>4</c:v>
                </c:pt>
                <c:pt idx="124">
                  <c:v>3</c:v>
                </c:pt>
                <c:pt idx="125">
                  <c:v>2</c:v>
                </c:pt>
                <c:pt idx="126">
                  <c:v>2</c:v>
                </c:pt>
                <c:pt idx="127">
                  <c:v>0</c:v>
                </c:pt>
                <c:pt idx="128">
                  <c:v>1</c:v>
                </c:pt>
                <c:pt idx="129">
                  <c:v>4</c:v>
                </c:pt>
                <c:pt idx="130">
                  <c:v>3</c:v>
                </c:pt>
                <c:pt idx="131">
                  <c:v>1</c:v>
                </c:pt>
                <c:pt idx="132">
                  <c:v>2</c:v>
                </c:pt>
                <c:pt idx="133">
                  <c:v>2</c:v>
                </c:pt>
                <c:pt idx="134">
                  <c:v>2</c:v>
                </c:pt>
                <c:pt idx="135">
                  <c:v>0</c:v>
                </c:pt>
                <c:pt idx="136">
                  <c:v>1</c:v>
                </c:pt>
                <c:pt idx="137">
                  <c:v>1</c:v>
                </c:pt>
                <c:pt idx="138">
                  <c:v>3</c:v>
                </c:pt>
                <c:pt idx="139">
                  <c:v>4</c:v>
                </c:pt>
                <c:pt idx="140">
                  <c:v>3</c:v>
                </c:pt>
                <c:pt idx="141">
                  <c:v>1</c:v>
                </c:pt>
                <c:pt idx="142">
                  <c:v>7</c:v>
                </c:pt>
                <c:pt idx="143">
                  <c:v>0</c:v>
                </c:pt>
                <c:pt idx="144">
                  <c:v>3</c:v>
                </c:pt>
                <c:pt idx="145">
                  <c:v>0</c:v>
                </c:pt>
                <c:pt idx="146">
                  <c:v>0</c:v>
                </c:pt>
                <c:pt idx="147">
                  <c:v>3</c:v>
                </c:pt>
                <c:pt idx="148">
                  <c:v>5</c:v>
                </c:pt>
                <c:pt idx="149">
                  <c:v>2</c:v>
                </c:pt>
                <c:pt idx="150">
                  <c:v>7</c:v>
                </c:pt>
                <c:pt idx="151">
                  <c:v>4</c:v>
                </c:pt>
                <c:pt idx="152">
                  <c:v>7</c:v>
                </c:pt>
                <c:pt idx="153">
                  <c:v>4</c:v>
                </c:pt>
                <c:pt idx="154">
                  <c:v>2</c:v>
                </c:pt>
                <c:pt idx="155">
                  <c:v>4</c:v>
                </c:pt>
                <c:pt idx="156">
                  <c:v>5</c:v>
                </c:pt>
                <c:pt idx="157">
                  <c:v>2</c:v>
                </c:pt>
                <c:pt idx="158">
                  <c:v>2</c:v>
                </c:pt>
                <c:pt idx="159">
                  <c:v>0</c:v>
                </c:pt>
                <c:pt idx="160">
                  <c:v>6</c:v>
                </c:pt>
                <c:pt idx="161">
                  <c:v>6</c:v>
                </c:pt>
                <c:pt idx="162">
                  <c:v>3</c:v>
                </c:pt>
                <c:pt idx="163">
                  <c:v>3</c:v>
                </c:pt>
                <c:pt idx="164">
                  <c:v>7</c:v>
                </c:pt>
                <c:pt idx="165">
                  <c:v>3</c:v>
                </c:pt>
                <c:pt idx="166">
                  <c:v>3</c:v>
                </c:pt>
                <c:pt idx="167">
                  <c:v>2</c:v>
                </c:pt>
                <c:pt idx="168">
                  <c:v>1</c:v>
                </c:pt>
                <c:pt idx="169">
                  <c:v>3</c:v>
                </c:pt>
                <c:pt idx="170">
                  <c:v>4</c:v>
                </c:pt>
                <c:pt idx="171">
                  <c:v>4</c:v>
                </c:pt>
                <c:pt idx="172">
                  <c:v>13</c:v>
                </c:pt>
                <c:pt idx="173">
                  <c:v>0</c:v>
                </c:pt>
                <c:pt idx="174">
                  <c:v>5</c:v>
                </c:pt>
                <c:pt idx="175">
                  <c:v>2</c:v>
                </c:pt>
                <c:pt idx="176">
                  <c:v>4</c:v>
                </c:pt>
                <c:pt idx="177">
                  <c:v>2</c:v>
                </c:pt>
                <c:pt idx="178">
                  <c:v>0</c:v>
                </c:pt>
                <c:pt idx="179">
                  <c:v>4</c:v>
                </c:pt>
                <c:pt idx="180">
                  <c:v>6</c:v>
                </c:pt>
                <c:pt idx="181">
                  <c:v>0</c:v>
                </c:pt>
                <c:pt idx="182">
                  <c:v>1</c:v>
                </c:pt>
                <c:pt idx="183">
                  <c:v>1</c:v>
                </c:pt>
                <c:pt idx="184">
                  <c:v>7</c:v>
                </c:pt>
                <c:pt idx="185">
                  <c:v>3</c:v>
                </c:pt>
                <c:pt idx="186">
                  <c:v>1</c:v>
                </c:pt>
                <c:pt idx="187">
                  <c:v>3</c:v>
                </c:pt>
                <c:pt idx="188">
                  <c:v>0</c:v>
                </c:pt>
                <c:pt idx="189">
                  <c:v>3</c:v>
                </c:pt>
                <c:pt idx="190">
                  <c:v>2</c:v>
                </c:pt>
                <c:pt idx="191">
                  <c:v>3</c:v>
                </c:pt>
                <c:pt idx="192">
                  <c:v>4</c:v>
                </c:pt>
                <c:pt idx="193">
                  <c:v>3</c:v>
                </c:pt>
                <c:pt idx="194">
                  <c:v>1</c:v>
                </c:pt>
                <c:pt idx="195">
                  <c:v>3</c:v>
                </c:pt>
                <c:pt idx="196">
                  <c:v>7</c:v>
                </c:pt>
                <c:pt idx="197">
                  <c:v>2</c:v>
                </c:pt>
                <c:pt idx="198">
                  <c:v>3</c:v>
                </c:pt>
                <c:pt idx="199">
                  <c:v>4</c:v>
                </c:pt>
                <c:pt idx="200">
                  <c:v>3</c:v>
                </c:pt>
                <c:pt idx="201">
                  <c:v>5</c:v>
                </c:pt>
                <c:pt idx="202">
                  <c:v>5</c:v>
                </c:pt>
                <c:pt idx="203">
                  <c:v>0</c:v>
                </c:pt>
                <c:pt idx="204">
                  <c:v>0</c:v>
                </c:pt>
                <c:pt idx="205">
                  <c:v>1</c:v>
                </c:pt>
                <c:pt idx="206">
                  <c:v>1</c:v>
                </c:pt>
                <c:pt idx="207">
                  <c:v>4</c:v>
                </c:pt>
                <c:pt idx="208">
                  <c:v>3</c:v>
                </c:pt>
                <c:pt idx="209">
                  <c:v>4</c:v>
                </c:pt>
                <c:pt idx="210">
                  <c:v>2</c:v>
                </c:pt>
                <c:pt idx="211">
                  <c:v>0</c:v>
                </c:pt>
                <c:pt idx="212">
                  <c:v>4</c:v>
                </c:pt>
                <c:pt idx="213">
                  <c:v>2</c:v>
                </c:pt>
                <c:pt idx="214">
                  <c:v>3</c:v>
                </c:pt>
                <c:pt idx="215">
                  <c:v>1</c:v>
                </c:pt>
                <c:pt idx="216">
                  <c:v>0</c:v>
                </c:pt>
                <c:pt idx="217">
                  <c:v>0</c:v>
                </c:pt>
                <c:pt idx="218">
                  <c:v>5</c:v>
                </c:pt>
                <c:pt idx="219">
                  <c:v>6</c:v>
                </c:pt>
                <c:pt idx="220">
                  <c:v>3</c:v>
                </c:pt>
                <c:pt idx="221">
                  <c:v>0</c:v>
                </c:pt>
                <c:pt idx="222">
                  <c:v>3</c:v>
                </c:pt>
                <c:pt idx="223">
                  <c:v>0</c:v>
                </c:pt>
                <c:pt idx="224">
                  <c:v>7</c:v>
                </c:pt>
                <c:pt idx="225">
                  <c:v>13</c:v>
                </c:pt>
                <c:pt idx="226">
                  <c:v>0</c:v>
                </c:pt>
                <c:pt idx="227">
                  <c:v>6</c:v>
                </c:pt>
                <c:pt idx="228">
                  <c:v>0</c:v>
                </c:pt>
                <c:pt idx="229">
                  <c:v>2</c:v>
                </c:pt>
                <c:pt idx="230">
                  <c:v>4</c:v>
                </c:pt>
                <c:pt idx="231">
                  <c:v>0</c:v>
                </c:pt>
                <c:pt idx="232">
                  <c:v>3</c:v>
                </c:pt>
                <c:pt idx="233">
                  <c:v>1</c:v>
                </c:pt>
                <c:pt idx="234">
                  <c:v>3</c:v>
                </c:pt>
                <c:pt idx="235">
                  <c:v>1</c:v>
                </c:pt>
                <c:pt idx="236">
                  <c:v>0</c:v>
                </c:pt>
                <c:pt idx="237">
                  <c:v>0</c:v>
                </c:pt>
                <c:pt idx="238">
                  <c:v>4</c:v>
                </c:pt>
                <c:pt idx="239">
                  <c:v>2</c:v>
                </c:pt>
                <c:pt idx="240">
                  <c:v>2</c:v>
                </c:pt>
                <c:pt idx="241">
                  <c:v>3</c:v>
                </c:pt>
                <c:pt idx="242">
                  <c:v>4</c:v>
                </c:pt>
                <c:pt idx="243">
                  <c:v>7</c:v>
                </c:pt>
                <c:pt idx="244">
                  <c:v>7</c:v>
                </c:pt>
                <c:pt idx="245">
                  <c:v>2</c:v>
                </c:pt>
                <c:pt idx="246">
                  <c:v>3</c:v>
                </c:pt>
                <c:pt idx="247">
                  <c:v>0</c:v>
                </c:pt>
                <c:pt idx="248">
                  <c:v>5</c:v>
                </c:pt>
                <c:pt idx="249">
                  <c:v>6</c:v>
                </c:pt>
                <c:pt idx="250">
                  <c:v>2</c:v>
                </c:pt>
                <c:pt idx="251">
                  <c:v>1</c:v>
                </c:pt>
                <c:pt idx="252">
                  <c:v>6</c:v>
                </c:pt>
                <c:pt idx="253">
                  <c:v>7</c:v>
                </c:pt>
                <c:pt idx="254">
                  <c:v>8</c:v>
                </c:pt>
                <c:pt idx="255">
                  <c:v>1</c:v>
                </c:pt>
                <c:pt idx="256">
                  <c:v>8</c:v>
                </c:pt>
                <c:pt idx="257">
                  <c:v>6</c:v>
                </c:pt>
                <c:pt idx="258">
                  <c:v>2</c:v>
                </c:pt>
                <c:pt idx="259">
                  <c:v>4</c:v>
                </c:pt>
                <c:pt idx="260">
                  <c:v>2</c:v>
                </c:pt>
                <c:pt idx="261">
                  <c:v>1</c:v>
                </c:pt>
                <c:pt idx="262">
                  <c:v>2</c:v>
                </c:pt>
                <c:pt idx="263">
                  <c:v>0</c:v>
                </c:pt>
                <c:pt idx="264">
                  <c:v>1</c:v>
                </c:pt>
                <c:pt idx="265">
                  <c:v>5</c:v>
                </c:pt>
                <c:pt idx="266">
                  <c:v>0</c:v>
                </c:pt>
                <c:pt idx="267">
                  <c:v>1</c:v>
                </c:pt>
                <c:pt idx="268">
                  <c:v>13</c:v>
                </c:pt>
                <c:pt idx="269">
                  <c:v>1</c:v>
                </c:pt>
                <c:pt idx="270">
                  <c:v>6</c:v>
                </c:pt>
                <c:pt idx="271">
                  <c:v>6</c:v>
                </c:pt>
                <c:pt idx="272">
                  <c:v>5</c:v>
                </c:pt>
                <c:pt idx="273">
                  <c:v>1</c:v>
                </c:pt>
                <c:pt idx="274">
                  <c:v>0</c:v>
                </c:pt>
                <c:pt idx="275">
                  <c:v>0</c:v>
                </c:pt>
                <c:pt idx="276">
                  <c:v>4</c:v>
                </c:pt>
                <c:pt idx="277">
                  <c:v>2</c:v>
                </c:pt>
                <c:pt idx="278">
                  <c:v>4</c:v>
                </c:pt>
                <c:pt idx="279">
                  <c:v>2</c:v>
                </c:pt>
                <c:pt idx="280">
                  <c:v>0</c:v>
                </c:pt>
                <c:pt idx="281">
                  <c:v>8</c:v>
                </c:pt>
                <c:pt idx="282">
                  <c:v>4</c:v>
                </c:pt>
                <c:pt idx="283">
                  <c:v>1</c:v>
                </c:pt>
                <c:pt idx="284">
                  <c:v>0</c:v>
                </c:pt>
                <c:pt idx="285">
                  <c:v>3</c:v>
                </c:pt>
                <c:pt idx="286">
                  <c:v>2</c:v>
                </c:pt>
                <c:pt idx="287">
                  <c:v>0</c:v>
                </c:pt>
                <c:pt idx="288">
                  <c:v>1</c:v>
                </c:pt>
                <c:pt idx="289">
                  <c:v>2</c:v>
                </c:pt>
                <c:pt idx="290">
                  <c:v>4</c:v>
                </c:pt>
                <c:pt idx="291">
                  <c:v>2</c:v>
                </c:pt>
                <c:pt idx="292">
                  <c:v>3</c:v>
                </c:pt>
                <c:pt idx="293">
                  <c:v>4</c:v>
                </c:pt>
                <c:pt idx="294">
                  <c:v>2</c:v>
                </c:pt>
                <c:pt idx="295">
                  <c:v>5</c:v>
                </c:pt>
                <c:pt idx="296">
                  <c:v>6</c:v>
                </c:pt>
                <c:pt idx="297">
                  <c:v>2</c:v>
                </c:pt>
                <c:pt idx="298">
                  <c:v>2</c:v>
                </c:pt>
                <c:pt idx="299">
                  <c:v>6</c:v>
                </c:pt>
                <c:pt idx="300">
                  <c:v>7</c:v>
                </c:pt>
                <c:pt idx="301">
                  <c:v>1</c:v>
                </c:pt>
                <c:pt idx="302">
                  <c:v>7</c:v>
                </c:pt>
                <c:pt idx="303">
                  <c:v>0</c:v>
                </c:pt>
                <c:pt idx="304">
                  <c:v>6</c:v>
                </c:pt>
                <c:pt idx="305">
                  <c:v>0</c:v>
                </c:pt>
                <c:pt idx="306">
                  <c:v>7</c:v>
                </c:pt>
                <c:pt idx="307">
                  <c:v>2</c:v>
                </c:pt>
                <c:pt idx="308">
                  <c:v>3</c:v>
                </c:pt>
                <c:pt idx="309">
                  <c:v>0</c:v>
                </c:pt>
                <c:pt idx="310">
                  <c:v>3</c:v>
                </c:pt>
                <c:pt idx="311">
                  <c:v>2</c:v>
                </c:pt>
                <c:pt idx="312">
                  <c:v>1</c:v>
                </c:pt>
                <c:pt idx="313">
                  <c:v>0</c:v>
                </c:pt>
                <c:pt idx="314">
                  <c:v>0</c:v>
                </c:pt>
                <c:pt idx="315">
                  <c:v>3</c:v>
                </c:pt>
                <c:pt idx="316">
                  <c:v>0</c:v>
                </c:pt>
                <c:pt idx="317">
                  <c:v>3</c:v>
                </c:pt>
                <c:pt idx="318">
                  <c:v>2</c:v>
                </c:pt>
                <c:pt idx="319">
                  <c:v>4</c:v>
                </c:pt>
                <c:pt idx="320">
                  <c:v>5</c:v>
                </c:pt>
                <c:pt idx="321">
                  <c:v>6</c:v>
                </c:pt>
                <c:pt idx="322">
                  <c:v>4</c:v>
                </c:pt>
                <c:pt idx="323">
                  <c:v>2</c:v>
                </c:pt>
                <c:pt idx="324">
                  <c:v>7</c:v>
                </c:pt>
                <c:pt idx="325">
                  <c:v>2</c:v>
                </c:pt>
                <c:pt idx="326">
                  <c:v>9</c:v>
                </c:pt>
                <c:pt idx="327">
                  <c:v>1</c:v>
                </c:pt>
                <c:pt idx="328">
                  <c:v>2</c:v>
                </c:pt>
                <c:pt idx="329">
                  <c:v>6</c:v>
                </c:pt>
                <c:pt idx="330">
                  <c:v>0</c:v>
                </c:pt>
                <c:pt idx="331">
                  <c:v>8</c:v>
                </c:pt>
                <c:pt idx="332">
                  <c:v>4</c:v>
                </c:pt>
                <c:pt idx="333">
                  <c:v>0</c:v>
                </c:pt>
                <c:pt idx="334">
                  <c:v>2</c:v>
                </c:pt>
                <c:pt idx="335">
                  <c:v>1</c:v>
                </c:pt>
                <c:pt idx="336">
                  <c:v>8</c:v>
                </c:pt>
                <c:pt idx="337">
                  <c:v>2</c:v>
                </c:pt>
                <c:pt idx="338">
                  <c:v>3</c:v>
                </c:pt>
                <c:pt idx="339">
                  <c:v>1</c:v>
                </c:pt>
                <c:pt idx="340">
                  <c:v>6</c:v>
                </c:pt>
                <c:pt idx="341">
                  <c:v>0</c:v>
                </c:pt>
                <c:pt idx="342">
                  <c:v>6</c:v>
                </c:pt>
                <c:pt idx="343">
                  <c:v>0</c:v>
                </c:pt>
                <c:pt idx="344">
                  <c:v>2</c:v>
                </c:pt>
                <c:pt idx="345">
                  <c:v>0</c:v>
                </c:pt>
                <c:pt idx="346">
                  <c:v>1</c:v>
                </c:pt>
                <c:pt idx="347">
                  <c:v>2</c:v>
                </c:pt>
                <c:pt idx="348">
                  <c:v>2</c:v>
                </c:pt>
                <c:pt idx="349">
                  <c:v>2</c:v>
                </c:pt>
                <c:pt idx="350">
                  <c:v>2</c:v>
                </c:pt>
                <c:pt idx="351">
                  <c:v>2</c:v>
                </c:pt>
                <c:pt idx="352">
                  <c:v>3</c:v>
                </c:pt>
                <c:pt idx="353">
                  <c:v>3</c:v>
                </c:pt>
                <c:pt idx="354">
                  <c:v>5</c:v>
                </c:pt>
                <c:pt idx="355">
                  <c:v>2</c:v>
                </c:pt>
                <c:pt idx="356">
                  <c:v>3</c:v>
                </c:pt>
                <c:pt idx="357">
                  <c:v>5</c:v>
                </c:pt>
                <c:pt idx="358">
                  <c:v>5</c:v>
                </c:pt>
                <c:pt idx="359">
                  <c:v>2</c:v>
                </c:pt>
                <c:pt idx="360">
                  <c:v>3</c:v>
                </c:pt>
                <c:pt idx="361">
                  <c:v>6</c:v>
                </c:pt>
                <c:pt idx="362">
                  <c:v>3</c:v>
                </c:pt>
                <c:pt idx="363">
                  <c:v>5</c:v>
                </c:pt>
                <c:pt idx="364">
                  <c:v>0</c:v>
                </c:pt>
                <c:pt idx="365">
                  <c:v>3</c:v>
                </c:pt>
                <c:pt idx="366">
                  <c:v>1</c:v>
                </c:pt>
                <c:pt idx="367">
                  <c:v>0</c:v>
                </c:pt>
                <c:pt idx="368">
                  <c:v>3</c:v>
                </c:pt>
                <c:pt idx="369">
                  <c:v>10</c:v>
                </c:pt>
                <c:pt idx="370">
                  <c:v>5</c:v>
                </c:pt>
                <c:pt idx="371">
                  <c:v>4</c:v>
                </c:pt>
                <c:pt idx="372">
                  <c:v>9</c:v>
                </c:pt>
                <c:pt idx="373">
                  <c:v>3</c:v>
                </c:pt>
                <c:pt idx="374">
                  <c:v>0</c:v>
                </c:pt>
                <c:pt idx="375">
                  <c:v>3</c:v>
                </c:pt>
                <c:pt idx="376">
                  <c:v>0</c:v>
                </c:pt>
                <c:pt idx="377">
                  <c:v>7</c:v>
                </c:pt>
                <c:pt idx="378">
                  <c:v>0</c:v>
                </c:pt>
                <c:pt idx="379">
                  <c:v>1</c:v>
                </c:pt>
                <c:pt idx="380">
                  <c:v>4</c:v>
                </c:pt>
                <c:pt idx="381">
                  <c:v>3</c:v>
                </c:pt>
                <c:pt idx="382">
                  <c:v>9</c:v>
                </c:pt>
                <c:pt idx="383">
                  <c:v>1</c:v>
                </c:pt>
                <c:pt idx="384">
                  <c:v>2</c:v>
                </c:pt>
                <c:pt idx="385">
                  <c:v>0</c:v>
                </c:pt>
                <c:pt idx="386">
                  <c:v>4</c:v>
                </c:pt>
                <c:pt idx="387">
                  <c:v>6</c:v>
                </c:pt>
                <c:pt idx="388">
                  <c:v>1</c:v>
                </c:pt>
                <c:pt idx="389">
                  <c:v>1</c:v>
                </c:pt>
                <c:pt idx="390">
                  <c:v>5</c:v>
                </c:pt>
                <c:pt idx="391">
                  <c:v>1</c:v>
                </c:pt>
                <c:pt idx="392">
                  <c:v>3</c:v>
                </c:pt>
                <c:pt idx="393">
                  <c:v>0</c:v>
                </c:pt>
                <c:pt idx="394">
                  <c:v>2</c:v>
                </c:pt>
                <c:pt idx="395">
                  <c:v>3</c:v>
                </c:pt>
                <c:pt idx="396">
                  <c:v>5</c:v>
                </c:pt>
                <c:pt idx="397">
                  <c:v>0</c:v>
                </c:pt>
                <c:pt idx="398">
                  <c:v>3</c:v>
                </c:pt>
                <c:pt idx="399">
                  <c:v>0</c:v>
                </c:pt>
                <c:pt idx="400">
                  <c:v>10</c:v>
                </c:pt>
                <c:pt idx="401">
                  <c:v>3</c:v>
                </c:pt>
                <c:pt idx="402">
                  <c:v>5</c:v>
                </c:pt>
                <c:pt idx="403">
                  <c:v>10</c:v>
                </c:pt>
                <c:pt idx="404">
                  <c:v>7</c:v>
                </c:pt>
                <c:pt idx="405">
                  <c:v>2</c:v>
                </c:pt>
                <c:pt idx="406">
                  <c:v>4</c:v>
                </c:pt>
                <c:pt idx="407">
                  <c:v>0</c:v>
                </c:pt>
                <c:pt idx="408">
                  <c:v>7</c:v>
                </c:pt>
                <c:pt idx="409">
                  <c:v>7</c:v>
                </c:pt>
                <c:pt idx="410">
                  <c:v>1</c:v>
                </c:pt>
                <c:pt idx="411">
                  <c:v>3</c:v>
                </c:pt>
                <c:pt idx="412">
                  <c:v>0</c:v>
                </c:pt>
                <c:pt idx="413">
                  <c:v>0</c:v>
                </c:pt>
                <c:pt idx="414">
                  <c:v>0</c:v>
                </c:pt>
                <c:pt idx="415">
                  <c:v>0</c:v>
                </c:pt>
                <c:pt idx="416">
                  <c:v>3</c:v>
                </c:pt>
                <c:pt idx="417">
                  <c:v>2</c:v>
                </c:pt>
                <c:pt idx="418">
                  <c:v>2</c:v>
                </c:pt>
                <c:pt idx="419">
                  <c:v>7</c:v>
                </c:pt>
                <c:pt idx="420">
                  <c:v>4</c:v>
                </c:pt>
                <c:pt idx="421">
                  <c:v>0</c:v>
                </c:pt>
                <c:pt idx="422">
                  <c:v>2</c:v>
                </c:pt>
                <c:pt idx="423">
                  <c:v>0</c:v>
                </c:pt>
                <c:pt idx="424">
                  <c:v>0</c:v>
                </c:pt>
                <c:pt idx="425">
                  <c:v>4</c:v>
                </c:pt>
                <c:pt idx="426">
                  <c:v>4</c:v>
                </c:pt>
                <c:pt idx="427">
                  <c:v>3</c:v>
                </c:pt>
                <c:pt idx="428">
                  <c:v>4</c:v>
                </c:pt>
                <c:pt idx="429">
                  <c:v>0</c:v>
                </c:pt>
                <c:pt idx="430">
                  <c:v>1</c:v>
                </c:pt>
                <c:pt idx="431">
                  <c:v>3</c:v>
                </c:pt>
                <c:pt idx="432">
                  <c:v>5</c:v>
                </c:pt>
                <c:pt idx="433">
                  <c:v>3</c:v>
                </c:pt>
                <c:pt idx="434">
                  <c:v>1</c:v>
                </c:pt>
                <c:pt idx="435">
                  <c:v>0</c:v>
                </c:pt>
                <c:pt idx="436">
                  <c:v>5</c:v>
                </c:pt>
                <c:pt idx="437">
                  <c:v>0</c:v>
                </c:pt>
                <c:pt idx="438">
                  <c:v>6</c:v>
                </c:pt>
                <c:pt idx="439">
                  <c:v>0</c:v>
                </c:pt>
                <c:pt idx="440">
                  <c:v>5</c:v>
                </c:pt>
                <c:pt idx="441">
                  <c:v>7</c:v>
                </c:pt>
                <c:pt idx="442">
                  <c:v>2</c:v>
                </c:pt>
                <c:pt idx="443">
                  <c:v>0</c:v>
                </c:pt>
                <c:pt idx="444">
                  <c:v>2</c:v>
                </c:pt>
                <c:pt idx="445">
                  <c:v>0</c:v>
                </c:pt>
                <c:pt idx="446">
                  <c:v>5</c:v>
                </c:pt>
                <c:pt idx="447">
                  <c:v>4</c:v>
                </c:pt>
                <c:pt idx="448">
                  <c:v>1</c:v>
                </c:pt>
                <c:pt idx="449">
                  <c:v>3</c:v>
                </c:pt>
                <c:pt idx="450">
                  <c:v>1</c:v>
                </c:pt>
                <c:pt idx="451">
                  <c:v>2</c:v>
                </c:pt>
                <c:pt idx="452">
                  <c:v>7</c:v>
                </c:pt>
                <c:pt idx="453">
                  <c:v>3</c:v>
                </c:pt>
                <c:pt idx="454">
                  <c:v>3</c:v>
                </c:pt>
                <c:pt idx="455">
                  <c:v>3</c:v>
                </c:pt>
                <c:pt idx="456">
                  <c:v>0</c:v>
                </c:pt>
                <c:pt idx="457">
                  <c:v>3</c:v>
                </c:pt>
                <c:pt idx="458">
                  <c:v>6</c:v>
                </c:pt>
                <c:pt idx="459">
                  <c:v>3</c:v>
                </c:pt>
                <c:pt idx="460">
                  <c:v>5</c:v>
                </c:pt>
                <c:pt idx="461">
                  <c:v>1</c:v>
                </c:pt>
                <c:pt idx="462">
                  <c:v>4</c:v>
                </c:pt>
                <c:pt idx="463">
                  <c:v>1</c:v>
                </c:pt>
                <c:pt idx="464">
                  <c:v>0</c:v>
                </c:pt>
                <c:pt idx="465">
                  <c:v>1</c:v>
                </c:pt>
                <c:pt idx="466">
                  <c:v>2</c:v>
                </c:pt>
                <c:pt idx="467">
                  <c:v>1</c:v>
                </c:pt>
                <c:pt idx="468">
                  <c:v>1</c:v>
                </c:pt>
                <c:pt idx="469">
                  <c:v>0</c:v>
                </c:pt>
                <c:pt idx="470">
                  <c:v>1</c:v>
                </c:pt>
                <c:pt idx="471">
                  <c:v>0</c:v>
                </c:pt>
                <c:pt idx="472">
                  <c:v>0</c:v>
                </c:pt>
                <c:pt idx="473">
                  <c:v>1</c:v>
                </c:pt>
                <c:pt idx="474">
                  <c:v>3</c:v>
                </c:pt>
                <c:pt idx="475">
                  <c:v>1</c:v>
                </c:pt>
                <c:pt idx="476">
                  <c:v>3</c:v>
                </c:pt>
                <c:pt idx="477">
                  <c:v>2</c:v>
                </c:pt>
                <c:pt idx="478">
                  <c:v>2</c:v>
                </c:pt>
                <c:pt idx="479">
                  <c:v>2</c:v>
                </c:pt>
                <c:pt idx="480">
                  <c:v>10</c:v>
                </c:pt>
                <c:pt idx="481">
                  <c:v>6</c:v>
                </c:pt>
                <c:pt idx="482">
                  <c:v>1</c:v>
                </c:pt>
                <c:pt idx="483">
                  <c:v>2</c:v>
                </c:pt>
                <c:pt idx="484">
                  <c:v>6</c:v>
                </c:pt>
                <c:pt idx="485">
                  <c:v>4</c:v>
                </c:pt>
                <c:pt idx="486">
                  <c:v>6</c:v>
                </c:pt>
                <c:pt idx="487">
                  <c:v>0</c:v>
                </c:pt>
                <c:pt idx="488">
                  <c:v>0</c:v>
                </c:pt>
                <c:pt idx="489">
                  <c:v>9</c:v>
                </c:pt>
                <c:pt idx="490">
                  <c:v>5</c:v>
                </c:pt>
                <c:pt idx="491">
                  <c:v>3</c:v>
                </c:pt>
                <c:pt idx="492">
                  <c:v>3</c:v>
                </c:pt>
                <c:pt idx="493">
                  <c:v>0</c:v>
                </c:pt>
                <c:pt idx="494">
                  <c:v>4</c:v>
                </c:pt>
                <c:pt idx="495">
                  <c:v>0</c:v>
                </c:pt>
                <c:pt idx="496">
                  <c:v>4</c:v>
                </c:pt>
                <c:pt idx="497">
                  <c:v>3</c:v>
                </c:pt>
                <c:pt idx="498">
                  <c:v>1</c:v>
                </c:pt>
                <c:pt idx="499">
                  <c:v>2</c:v>
                </c:pt>
                <c:pt idx="500">
                  <c:v>13</c:v>
                </c:pt>
                <c:pt idx="501">
                  <c:v>6</c:v>
                </c:pt>
                <c:pt idx="502">
                  <c:v>7</c:v>
                </c:pt>
                <c:pt idx="503">
                  <c:v>4</c:v>
                </c:pt>
                <c:pt idx="504">
                  <c:v>5</c:v>
                </c:pt>
                <c:pt idx="505">
                  <c:v>10</c:v>
                </c:pt>
                <c:pt idx="506">
                  <c:v>11</c:v>
                </c:pt>
                <c:pt idx="507">
                  <c:v>0</c:v>
                </c:pt>
                <c:pt idx="508">
                  <c:v>0</c:v>
                </c:pt>
                <c:pt idx="509">
                  <c:v>1</c:v>
                </c:pt>
                <c:pt idx="510">
                  <c:v>4</c:v>
                </c:pt>
                <c:pt idx="511">
                  <c:v>2</c:v>
                </c:pt>
                <c:pt idx="512">
                  <c:v>2</c:v>
                </c:pt>
                <c:pt idx="513">
                  <c:v>5</c:v>
                </c:pt>
                <c:pt idx="514">
                  <c:v>4</c:v>
                </c:pt>
                <c:pt idx="515">
                  <c:v>5</c:v>
                </c:pt>
                <c:pt idx="516">
                  <c:v>7</c:v>
                </c:pt>
                <c:pt idx="517">
                  <c:v>8</c:v>
                </c:pt>
                <c:pt idx="518">
                  <c:v>1</c:v>
                </c:pt>
                <c:pt idx="519">
                  <c:v>1</c:v>
                </c:pt>
                <c:pt idx="520">
                  <c:v>2</c:v>
                </c:pt>
                <c:pt idx="521">
                  <c:v>1</c:v>
                </c:pt>
                <c:pt idx="522">
                  <c:v>3</c:v>
                </c:pt>
                <c:pt idx="523">
                  <c:v>0</c:v>
                </c:pt>
                <c:pt idx="524">
                  <c:v>3</c:v>
                </c:pt>
                <c:pt idx="525">
                  <c:v>2</c:v>
                </c:pt>
                <c:pt idx="526">
                  <c:v>2</c:v>
                </c:pt>
                <c:pt idx="527">
                  <c:v>0</c:v>
                </c:pt>
                <c:pt idx="528">
                  <c:v>4</c:v>
                </c:pt>
                <c:pt idx="529">
                  <c:v>3</c:v>
                </c:pt>
                <c:pt idx="530">
                  <c:v>3</c:v>
                </c:pt>
                <c:pt idx="531">
                  <c:v>2</c:v>
                </c:pt>
                <c:pt idx="532">
                  <c:v>10</c:v>
                </c:pt>
                <c:pt idx="533">
                  <c:v>0</c:v>
                </c:pt>
                <c:pt idx="534">
                  <c:v>7</c:v>
                </c:pt>
                <c:pt idx="535">
                  <c:v>3</c:v>
                </c:pt>
                <c:pt idx="536">
                  <c:v>4</c:v>
                </c:pt>
                <c:pt idx="537">
                  <c:v>5</c:v>
                </c:pt>
                <c:pt idx="538">
                  <c:v>8</c:v>
                </c:pt>
                <c:pt idx="539">
                  <c:v>2</c:v>
                </c:pt>
                <c:pt idx="540">
                  <c:v>5</c:v>
                </c:pt>
                <c:pt idx="541">
                  <c:v>2</c:v>
                </c:pt>
                <c:pt idx="542">
                  <c:v>4</c:v>
                </c:pt>
                <c:pt idx="543">
                  <c:v>0</c:v>
                </c:pt>
                <c:pt idx="544">
                  <c:v>7</c:v>
                </c:pt>
                <c:pt idx="545">
                  <c:v>2</c:v>
                </c:pt>
                <c:pt idx="546">
                  <c:v>1</c:v>
                </c:pt>
                <c:pt idx="547">
                  <c:v>2</c:v>
                </c:pt>
                <c:pt idx="548">
                  <c:v>1</c:v>
                </c:pt>
                <c:pt idx="549">
                  <c:v>0</c:v>
                </c:pt>
                <c:pt idx="550">
                  <c:v>6</c:v>
                </c:pt>
                <c:pt idx="551">
                  <c:v>1</c:v>
                </c:pt>
                <c:pt idx="552">
                  <c:v>6</c:v>
                </c:pt>
                <c:pt idx="553">
                  <c:v>1</c:v>
                </c:pt>
                <c:pt idx="554">
                  <c:v>1</c:v>
                </c:pt>
                <c:pt idx="555">
                  <c:v>4</c:v>
                </c:pt>
                <c:pt idx="556">
                  <c:v>5</c:v>
                </c:pt>
                <c:pt idx="557">
                  <c:v>2</c:v>
                </c:pt>
                <c:pt idx="558">
                  <c:v>6</c:v>
                </c:pt>
                <c:pt idx="559">
                  <c:v>4</c:v>
                </c:pt>
                <c:pt idx="560">
                  <c:v>6</c:v>
                </c:pt>
                <c:pt idx="561">
                  <c:v>0</c:v>
                </c:pt>
                <c:pt idx="562">
                  <c:v>2</c:v>
                </c:pt>
                <c:pt idx="563">
                  <c:v>0</c:v>
                </c:pt>
                <c:pt idx="564">
                  <c:v>6</c:v>
                </c:pt>
                <c:pt idx="565">
                  <c:v>3</c:v>
                </c:pt>
                <c:pt idx="566">
                  <c:v>2</c:v>
                </c:pt>
                <c:pt idx="567">
                  <c:v>2</c:v>
                </c:pt>
                <c:pt idx="568">
                  <c:v>2</c:v>
                </c:pt>
                <c:pt idx="569">
                  <c:v>9</c:v>
                </c:pt>
                <c:pt idx="570">
                  <c:v>2</c:v>
                </c:pt>
                <c:pt idx="571">
                  <c:v>1</c:v>
                </c:pt>
                <c:pt idx="572">
                  <c:v>1</c:v>
                </c:pt>
                <c:pt idx="573">
                  <c:v>1</c:v>
                </c:pt>
                <c:pt idx="574">
                  <c:v>0</c:v>
                </c:pt>
                <c:pt idx="575">
                  <c:v>0</c:v>
                </c:pt>
                <c:pt idx="576">
                  <c:v>6</c:v>
                </c:pt>
                <c:pt idx="577">
                  <c:v>1</c:v>
                </c:pt>
                <c:pt idx="578">
                  <c:v>3</c:v>
                </c:pt>
                <c:pt idx="579">
                  <c:v>1</c:v>
                </c:pt>
                <c:pt idx="580">
                  <c:v>5</c:v>
                </c:pt>
                <c:pt idx="581">
                  <c:v>3</c:v>
                </c:pt>
                <c:pt idx="582">
                  <c:v>10</c:v>
                </c:pt>
                <c:pt idx="583">
                  <c:v>1</c:v>
                </c:pt>
                <c:pt idx="584">
                  <c:v>1</c:v>
                </c:pt>
                <c:pt idx="585">
                  <c:v>1</c:v>
                </c:pt>
                <c:pt idx="586">
                  <c:v>5</c:v>
                </c:pt>
                <c:pt idx="587">
                  <c:v>3</c:v>
                </c:pt>
                <c:pt idx="588">
                  <c:v>3</c:v>
                </c:pt>
                <c:pt idx="589">
                  <c:v>2</c:v>
                </c:pt>
                <c:pt idx="590">
                  <c:v>3</c:v>
                </c:pt>
                <c:pt idx="591">
                  <c:v>0</c:v>
                </c:pt>
                <c:pt idx="592">
                  <c:v>3</c:v>
                </c:pt>
                <c:pt idx="593">
                  <c:v>2</c:v>
                </c:pt>
                <c:pt idx="594">
                  <c:v>0</c:v>
                </c:pt>
                <c:pt idx="595">
                  <c:v>4</c:v>
                </c:pt>
                <c:pt idx="596">
                  <c:v>5</c:v>
                </c:pt>
                <c:pt idx="597">
                  <c:v>3</c:v>
                </c:pt>
                <c:pt idx="598">
                  <c:v>1</c:v>
                </c:pt>
                <c:pt idx="599">
                  <c:v>1</c:v>
                </c:pt>
                <c:pt idx="600">
                  <c:v>2</c:v>
                </c:pt>
                <c:pt idx="601">
                  <c:v>4</c:v>
                </c:pt>
                <c:pt idx="602">
                  <c:v>1</c:v>
                </c:pt>
                <c:pt idx="603">
                  <c:v>3</c:v>
                </c:pt>
                <c:pt idx="604">
                  <c:v>4</c:v>
                </c:pt>
                <c:pt idx="605">
                  <c:v>1</c:v>
                </c:pt>
                <c:pt idx="606">
                  <c:v>0</c:v>
                </c:pt>
                <c:pt idx="607">
                  <c:v>0</c:v>
                </c:pt>
                <c:pt idx="608">
                  <c:v>3</c:v>
                </c:pt>
                <c:pt idx="609">
                  <c:v>4</c:v>
                </c:pt>
                <c:pt idx="610">
                  <c:v>3</c:v>
                </c:pt>
                <c:pt idx="611">
                  <c:v>2</c:v>
                </c:pt>
                <c:pt idx="612">
                  <c:v>8</c:v>
                </c:pt>
                <c:pt idx="613">
                  <c:v>0</c:v>
                </c:pt>
                <c:pt idx="614">
                  <c:v>7</c:v>
                </c:pt>
                <c:pt idx="615">
                  <c:v>4</c:v>
                </c:pt>
                <c:pt idx="616">
                  <c:v>1</c:v>
                </c:pt>
                <c:pt idx="617">
                  <c:v>2</c:v>
                </c:pt>
                <c:pt idx="618">
                  <c:v>4</c:v>
                </c:pt>
                <c:pt idx="619">
                  <c:v>0</c:v>
                </c:pt>
                <c:pt idx="620">
                  <c:v>8</c:v>
                </c:pt>
                <c:pt idx="621">
                  <c:v>3</c:v>
                </c:pt>
                <c:pt idx="622">
                  <c:v>6</c:v>
                </c:pt>
                <c:pt idx="623">
                  <c:v>0</c:v>
                </c:pt>
                <c:pt idx="624">
                  <c:v>4</c:v>
                </c:pt>
                <c:pt idx="625">
                  <c:v>7</c:v>
                </c:pt>
                <c:pt idx="626">
                  <c:v>3</c:v>
                </c:pt>
                <c:pt idx="627">
                  <c:v>4</c:v>
                </c:pt>
                <c:pt idx="628">
                  <c:v>3</c:v>
                </c:pt>
                <c:pt idx="629">
                  <c:v>2</c:v>
                </c:pt>
                <c:pt idx="630">
                  <c:v>5</c:v>
                </c:pt>
                <c:pt idx="631">
                  <c:v>0</c:v>
                </c:pt>
                <c:pt idx="632">
                  <c:v>3</c:v>
                </c:pt>
                <c:pt idx="633">
                  <c:v>1</c:v>
                </c:pt>
                <c:pt idx="634">
                  <c:v>8</c:v>
                </c:pt>
                <c:pt idx="635">
                  <c:v>9</c:v>
                </c:pt>
                <c:pt idx="636">
                  <c:v>3</c:v>
                </c:pt>
                <c:pt idx="637">
                  <c:v>2</c:v>
                </c:pt>
                <c:pt idx="638">
                  <c:v>7</c:v>
                </c:pt>
                <c:pt idx="639">
                  <c:v>1</c:v>
                </c:pt>
                <c:pt idx="640">
                  <c:v>1</c:v>
                </c:pt>
                <c:pt idx="641">
                  <c:v>2</c:v>
                </c:pt>
                <c:pt idx="642">
                  <c:v>2</c:v>
                </c:pt>
                <c:pt idx="643">
                  <c:v>5</c:v>
                </c:pt>
                <c:pt idx="644">
                  <c:v>6</c:v>
                </c:pt>
                <c:pt idx="645">
                  <c:v>0</c:v>
                </c:pt>
                <c:pt idx="646">
                  <c:v>4</c:v>
                </c:pt>
                <c:pt idx="647">
                  <c:v>0</c:v>
                </c:pt>
                <c:pt idx="648">
                  <c:v>5</c:v>
                </c:pt>
                <c:pt idx="649">
                  <c:v>2</c:v>
                </c:pt>
                <c:pt idx="650">
                  <c:v>0</c:v>
                </c:pt>
                <c:pt idx="651">
                  <c:v>3</c:v>
                </c:pt>
                <c:pt idx="652">
                  <c:v>1</c:v>
                </c:pt>
                <c:pt idx="653">
                  <c:v>2</c:v>
                </c:pt>
                <c:pt idx="654">
                  <c:v>5</c:v>
                </c:pt>
                <c:pt idx="655">
                  <c:v>2</c:v>
                </c:pt>
                <c:pt idx="656">
                  <c:v>12</c:v>
                </c:pt>
                <c:pt idx="657">
                  <c:v>1</c:v>
                </c:pt>
                <c:pt idx="658">
                  <c:v>3</c:v>
                </c:pt>
                <c:pt idx="659">
                  <c:v>1</c:v>
                </c:pt>
                <c:pt idx="660">
                  <c:v>2</c:v>
                </c:pt>
                <c:pt idx="661">
                  <c:v>1</c:v>
                </c:pt>
                <c:pt idx="662">
                  <c:v>4</c:v>
                </c:pt>
                <c:pt idx="663">
                  <c:v>0</c:v>
                </c:pt>
                <c:pt idx="664">
                  <c:v>1</c:v>
                </c:pt>
                <c:pt idx="665">
                  <c:v>0</c:v>
                </c:pt>
                <c:pt idx="666">
                  <c:v>4</c:v>
                </c:pt>
                <c:pt idx="667">
                  <c:v>0</c:v>
                </c:pt>
                <c:pt idx="668">
                  <c:v>3</c:v>
                </c:pt>
                <c:pt idx="669">
                  <c:v>3</c:v>
                </c:pt>
                <c:pt idx="670">
                  <c:v>3</c:v>
                </c:pt>
                <c:pt idx="671">
                  <c:v>8</c:v>
                </c:pt>
                <c:pt idx="672">
                  <c:v>4</c:v>
                </c:pt>
                <c:pt idx="673">
                  <c:v>0</c:v>
                </c:pt>
                <c:pt idx="674">
                  <c:v>2</c:v>
                </c:pt>
                <c:pt idx="675">
                  <c:v>1</c:v>
                </c:pt>
                <c:pt idx="676">
                  <c:v>5</c:v>
                </c:pt>
                <c:pt idx="677">
                  <c:v>0</c:v>
                </c:pt>
                <c:pt idx="678">
                  <c:v>1</c:v>
                </c:pt>
                <c:pt idx="679">
                  <c:v>0</c:v>
                </c:pt>
                <c:pt idx="680">
                  <c:v>6</c:v>
                </c:pt>
                <c:pt idx="681">
                  <c:v>3</c:v>
                </c:pt>
                <c:pt idx="682">
                  <c:v>2</c:v>
                </c:pt>
                <c:pt idx="683">
                  <c:v>0</c:v>
                </c:pt>
                <c:pt idx="684">
                  <c:v>1</c:v>
                </c:pt>
                <c:pt idx="685">
                  <c:v>3</c:v>
                </c:pt>
                <c:pt idx="686">
                  <c:v>2</c:v>
                </c:pt>
                <c:pt idx="687">
                  <c:v>4</c:v>
                </c:pt>
                <c:pt idx="688">
                  <c:v>4</c:v>
                </c:pt>
                <c:pt idx="689">
                  <c:v>6</c:v>
                </c:pt>
                <c:pt idx="690">
                  <c:v>3</c:v>
                </c:pt>
                <c:pt idx="691">
                  <c:v>0</c:v>
                </c:pt>
                <c:pt idx="692">
                  <c:v>4</c:v>
                </c:pt>
                <c:pt idx="693">
                  <c:v>4</c:v>
                </c:pt>
                <c:pt idx="694">
                  <c:v>0</c:v>
                </c:pt>
                <c:pt idx="695">
                  <c:v>5</c:v>
                </c:pt>
                <c:pt idx="696">
                  <c:v>2</c:v>
                </c:pt>
                <c:pt idx="697">
                  <c:v>2</c:v>
                </c:pt>
                <c:pt idx="698">
                  <c:v>3</c:v>
                </c:pt>
                <c:pt idx="699">
                  <c:v>0</c:v>
                </c:pt>
                <c:pt idx="700">
                  <c:v>0</c:v>
                </c:pt>
                <c:pt idx="701">
                  <c:v>0</c:v>
                </c:pt>
                <c:pt idx="702">
                  <c:v>5</c:v>
                </c:pt>
                <c:pt idx="703">
                  <c:v>2</c:v>
                </c:pt>
                <c:pt idx="704">
                  <c:v>7</c:v>
                </c:pt>
                <c:pt idx="705">
                  <c:v>3</c:v>
                </c:pt>
                <c:pt idx="706">
                  <c:v>1</c:v>
                </c:pt>
                <c:pt idx="707">
                  <c:v>2</c:v>
                </c:pt>
                <c:pt idx="708">
                  <c:v>3</c:v>
                </c:pt>
                <c:pt idx="709">
                  <c:v>0</c:v>
                </c:pt>
                <c:pt idx="710">
                  <c:v>6</c:v>
                </c:pt>
                <c:pt idx="711">
                  <c:v>2</c:v>
                </c:pt>
                <c:pt idx="712">
                  <c:v>3</c:v>
                </c:pt>
                <c:pt idx="713">
                  <c:v>7</c:v>
                </c:pt>
                <c:pt idx="714">
                  <c:v>7</c:v>
                </c:pt>
                <c:pt idx="715">
                  <c:v>1</c:v>
                </c:pt>
                <c:pt idx="716">
                  <c:v>6</c:v>
                </c:pt>
                <c:pt idx="717">
                  <c:v>0</c:v>
                </c:pt>
                <c:pt idx="718">
                  <c:v>7</c:v>
                </c:pt>
                <c:pt idx="719">
                  <c:v>1</c:v>
                </c:pt>
                <c:pt idx="720">
                  <c:v>2</c:v>
                </c:pt>
                <c:pt idx="721">
                  <c:v>17</c:v>
                </c:pt>
                <c:pt idx="722">
                  <c:v>9</c:v>
                </c:pt>
                <c:pt idx="723">
                  <c:v>2</c:v>
                </c:pt>
                <c:pt idx="724">
                  <c:v>1</c:v>
                </c:pt>
                <c:pt idx="725">
                  <c:v>3</c:v>
                </c:pt>
                <c:pt idx="726">
                  <c:v>3</c:v>
                </c:pt>
                <c:pt idx="727">
                  <c:v>0</c:v>
                </c:pt>
                <c:pt idx="728">
                  <c:v>2</c:v>
                </c:pt>
                <c:pt idx="729">
                  <c:v>3</c:v>
                </c:pt>
                <c:pt idx="730">
                  <c:v>4</c:v>
                </c:pt>
                <c:pt idx="731">
                  <c:v>2</c:v>
                </c:pt>
                <c:pt idx="732">
                  <c:v>2</c:v>
                </c:pt>
                <c:pt idx="733">
                  <c:v>5</c:v>
                </c:pt>
                <c:pt idx="734">
                  <c:v>2</c:v>
                </c:pt>
                <c:pt idx="735">
                  <c:v>2</c:v>
                </c:pt>
                <c:pt idx="736">
                  <c:v>0</c:v>
                </c:pt>
                <c:pt idx="737">
                  <c:v>2</c:v>
                </c:pt>
                <c:pt idx="738">
                  <c:v>1</c:v>
                </c:pt>
                <c:pt idx="739">
                  <c:v>4</c:v>
                </c:pt>
                <c:pt idx="740">
                  <c:v>2</c:v>
                </c:pt>
                <c:pt idx="741">
                  <c:v>4</c:v>
                </c:pt>
                <c:pt idx="742">
                  <c:v>10</c:v>
                </c:pt>
                <c:pt idx="743">
                  <c:v>0</c:v>
                </c:pt>
                <c:pt idx="744">
                  <c:v>1</c:v>
                </c:pt>
                <c:pt idx="745">
                  <c:v>4</c:v>
                </c:pt>
                <c:pt idx="746">
                  <c:v>1</c:v>
                </c:pt>
                <c:pt idx="747">
                  <c:v>2</c:v>
                </c:pt>
                <c:pt idx="748">
                  <c:v>1</c:v>
                </c:pt>
                <c:pt idx="749">
                  <c:v>7</c:v>
                </c:pt>
                <c:pt idx="750">
                  <c:v>0</c:v>
                </c:pt>
                <c:pt idx="751">
                  <c:v>0</c:v>
                </c:pt>
                <c:pt idx="752">
                  <c:v>7</c:v>
                </c:pt>
                <c:pt idx="753">
                  <c:v>0</c:v>
                </c:pt>
                <c:pt idx="754">
                  <c:v>2</c:v>
                </c:pt>
                <c:pt idx="755">
                  <c:v>0</c:v>
                </c:pt>
                <c:pt idx="756">
                  <c:v>13</c:v>
                </c:pt>
                <c:pt idx="757">
                  <c:v>8</c:v>
                </c:pt>
                <c:pt idx="758">
                  <c:v>1</c:v>
                </c:pt>
                <c:pt idx="759">
                  <c:v>3</c:v>
                </c:pt>
                <c:pt idx="760">
                  <c:v>5</c:v>
                </c:pt>
                <c:pt idx="761">
                  <c:v>4</c:v>
                </c:pt>
                <c:pt idx="762">
                  <c:v>2</c:v>
                </c:pt>
                <c:pt idx="763">
                  <c:v>1</c:v>
                </c:pt>
                <c:pt idx="764">
                  <c:v>2</c:v>
                </c:pt>
                <c:pt idx="765">
                  <c:v>1</c:v>
                </c:pt>
                <c:pt idx="766">
                  <c:v>1</c:v>
                </c:pt>
                <c:pt idx="767">
                  <c:v>0</c:v>
                </c:pt>
                <c:pt idx="768">
                  <c:v>4</c:v>
                </c:pt>
                <c:pt idx="769">
                  <c:v>1</c:v>
                </c:pt>
                <c:pt idx="770">
                  <c:v>1</c:v>
                </c:pt>
                <c:pt idx="771">
                  <c:v>1</c:v>
                </c:pt>
                <c:pt idx="772">
                  <c:v>1</c:v>
                </c:pt>
                <c:pt idx="773">
                  <c:v>0</c:v>
                </c:pt>
                <c:pt idx="774">
                  <c:v>4</c:v>
                </c:pt>
                <c:pt idx="775">
                  <c:v>3</c:v>
                </c:pt>
                <c:pt idx="776">
                  <c:v>2</c:v>
                </c:pt>
                <c:pt idx="777">
                  <c:v>2</c:v>
                </c:pt>
                <c:pt idx="778">
                  <c:v>2</c:v>
                </c:pt>
                <c:pt idx="779">
                  <c:v>4</c:v>
                </c:pt>
                <c:pt idx="780">
                  <c:v>5</c:v>
                </c:pt>
                <c:pt idx="781">
                  <c:v>3</c:v>
                </c:pt>
                <c:pt idx="782">
                  <c:v>4</c:v>
                </c:pt>
                <c:pt idx="783">
                  <c:v>0</c:v>
                </c:pt>
                <c:pt idx="784">
                  <c:v>1</c:v>
                </c:pt>
                <c:pt idx="785">
                  <c:v>6</c:v>
                </c:pt>
                <c:pt idx="786">
                  <c:v>3</c:v>
                </c:pt>
                <c:pt idx="787">
                  <c:v>1</c:v>
                </c:pt>
                <c:pt idx="788">
                  <c:v>4</c:v>
                </c:pt>
                <c:pt idx="789">
                  <c:v>2</c:v>
                </c:pt>
                <c:pt idx="790">
                  <c:v>15</c:v>
                </c:pt>
                <c:pt idx="791">
                  <c:v>0</c:v>
                </c:pt>
                <c:pt idx="792">
                  <c:v>5</c:v>
                </c:pt>
                <c:pt idx="793">
                  <c:v>3</c:v>
                </c:pt>
                <c:pt idx="794">
                  <c:v>1</c:v>
                </c:pt>
                <c:pt idx="795">
                  <c:v>6</c:v>
                </c:pt>
                <c:pt idx="796">
                  <c:v>1</c:v>
                </c:pt>
                <c:pt idx="797">
                  <c:v>1</c:v>
                </c:pt>
                <c:pt idx="798">
                  <c:v>2</c:v>
                </c:pt>
                <c:pt idx="799">
                  <c:v>0</c:v>
                </c:pt>
                <c:pt idx="800">
                  <c:v>1</c:v>
                </c:pt>
                <c:pt idx="801">
                  <c:v>2</c:v>
                </c:pt>
                <c:pt idx="802">
                  <c:v>2</c:v>
                </c:pt>
                <c:pt idx="803">
                  <c:v>1</c:v>
                </c:pt>
                <c:pt idx="804">
                  <c:v>7</c:v>
                </c:pt>
                <c:pt idx="805">
                  <c:v>2</c:v>
                </c:pt>
                <c:pt idx="806">
                  <c:v>10</c:v>
                </c:pt>
                <c:pt idx="807">
                  <c:v>1</c:v>
                </c:pt>
                <c:pt idx="808">
                  <c:v>0</c:v>
                </c:pt>
                <c:pt idx="809">
                  <c:v>1</c:v>
                </c:pt>
                <c:pt idx="810">
                  <c:v>5</c:v>
                </c:pt>
                <c:pt idx="811">
                  <c:v>4</c:v>
                </c:pt>
                <c:pt idx="812">
                  <c:v>1</c:v>
                </c:pt>
                <c:pt idx="813">
                  <c:v>0</c:v>
                </c:pt>
                <c:pt idx="814">
                  <c:v>5</c:v>
                </c:pt>
                <c:pt idx="815">
                  <c:v>0</c:v>
                </c:pt>
                <c:pt idx="816">
                  <c:v>7</c:v>
                </c:pt>
                <c:pt idx="817">
                  <c:v>1</c:v>
                </c:pt>
                <c:pt idx="818">
                  <c:v>0</c:v>
                </c:pt>
                <c:pt idx="819">
                  <c:v>4</c:v>
                </c:pt>
                <c:pt idx="820">
                  <c:v>3</c:v>
                </c:pt>
                <c:pt idx="821">
                  <c:v>0</c:v>
                </c:pt>
                <c:pt idx="822">
                  <c:v>1</c:v>
                </c:pt>
                <c:pt idx="823">
                  <c:v>2</c:v>
                </c:pt>
                <c:pt idx="824">
                  <c:v>0</c:v>
                </c:pt>
                <c:pt idx="825">
                  <c:v>2</c:v>
                </c:pt>
                <c:pt idx="826">
                  <c:v>3</c:v>
                </c:pt>
                <c:pt idx="827">
                  <c:v>0</c:v>
                </c:pt>
                <c:pt idx="828">
                  <c:v>3</c:v>
                </c:pt>
                <c:pt idx="829">
                  <c:v>3</c:v>
                </c:pt>
                <c:pt idx="830">
                  <c:v>6</c:v>
                </c:pt>
                <c:pt idx="831">
                  <c:v>0</c:v>
                </c:pt>
                <c:pt idx="832">
                  <c:v>1</c:v>
                </c:pt>
                <c:pt idx="833">
                  <c:v>4</c:v>
                </c:pt>
                <c:pt idx="834">
                  <c:v>6</c:v>
                </c:pt>
                <c:pt idx="835">
                  <c:v>3</c:v>
                </c:pt>
                <c:pt idx="836">
                  <c:v>3</c:v>
                </c:pt>
                <c:pt idx="837">
                  <c:v>2</c:v>
                </c:pt>
                <c:pt idx="838">
                  <c:v>0</c:v>
                </c:pt>
                <c:pt idx="839">
                  <c:v>3</c:v>
                </c:pt>
                <c:pt idx="840">
                  <c:v>4</c:v>
                </c:pt>
                <c:pt idx="841">
                  <c:v>3</c:v>
                </c:pt>
                <c:pt idx="842">
                  <c:v>6</c:v>
                </c:pt>
                <c:pt idx="843">
                  <c:v>4</c:v>
                </c:pt>
                <c:pt idx="844">
                  <c:v>4</c:v>
                </c:pt>
                <c:pt idx="845">
                  <c:v>5</c:v>
                </c:pt>
                <c:pt idx="846">
                  <c:v>1</c:v>
                </c:pt>
                <c:pt idx="847">
                  <c:v>3</c:v>
                </c:pt>
                <c:pt idx="848">
                  <c:v>4</c:v>
                </c:pt>
                <c:pt idx="849">
                  <c:v>4</c:v>
                </c:pt>
                <c:pt idx="850">
                  <c:v>5</c:v>
                </c:pt>
                <c:pt idx="851">
                  <c:v>3</c:v>
                </c:pt>
                <c:pt idx="852">
                  <c:v>2</c:v>
                </c:pt>
                <c:pt idx="853">
                  <c:v>0</c:v>
                </c:pt>
                <c:pt idx="854">
                  <c:v>4</c:v>
                </c:pt>
                <c:pt idx="855">
                  <c:v>4</c:v>
                </c:pt>
                <c:pt idx="856">
                  <c:v>3</c:v>
                </c:pt>
                <c:pt idx="857">
                  <c:v>1</c:v>
                </c:pt>
                <c:pt idx="858">
                  <c:v>1</c:v>
                </c:pt>
                <c:pt idx="859">
                  <c:v>0</c:v>
                </c:pt>
                <c:pt idx="860">
                  <c:v>5</c:v>
                </c:pt>
                <c:pt idx="861">
                  <c:v>5</c:v>
                </c:pt>
                <c:pt idx="862">
                  <c:v>4</c:v>
                </c:pt>
                <c:pt idx="863">
                  <c:v>0</c:v>
                </c:pt>
                <c:pt idx="864">
                  <c:v>9</c:v>
                </c:pt>
                <c:pt idx="865">
                  <c:v>2</c:v>
                </c:pt>
                <c:pt idx="866">
                  <c:v>3</c:v>
                </c:pt>
                <c:pt idx="867">
                  <c:v>0</c:v>
                </c:pt>
                <c:pt idx="868">
                  <c:v>4</c:v>
                </c:pt>
                <c:pt idx="869">
                  <c:v>4</c:v>
                </c:pt>
                <c:pt idx="870">
                  <c:v>0</c:v>
                </c:pt>
                <c:pt idx="871">
                  <c:v>1</c:v>
                </c:pt>
                <c:pt idx="872">
                  <c:v>9</c:v>
                </c:pt>
                <c:pt idx="873">
                  <c:v>0</c:v>
                </c:pt>
                <c:pt idx="874">
                  <c:v>0</c:v>
                </c:pt>
                <c:pt idx="875">
                  <c:v>0</c:v>
                </c:pt>
                <c:pt idx="876">
                  <c:v>12</c:v>
                </c:pt>
                <c:pt idx="877">
                  <c:v>0</c:v>
                </c:pt>
                <c:pt idx="878">
                  <c:v>2</c:v>
                </c:pt>
                <c:pt idx="879">
                  <c:v>0</c:v>
                </c:pt>
                <c:pt idx="880">
                  <c:v>3</c:v>
                </c:pt>
                <c:pt idx="881">
                  <c:v>8</c:v>
                </c:pt>
                <c:pt idx="882">
                  <c:v>1</c:v>
                </c:pt>
                <c:pt idx="883">
                  <c:v>6</c:v>
                </c:pt>
                <c:pt idx="884">
                  <c:v>2</c:v>
                </c:pt>
                <c:pt idx="885">
                  <c:v>3</c:v>
                </c:pt>
                <c:pt idx="886">
                  <c:v>0</c:v>
                </c:pt>
                <c:pt idx="887">
                  <c:v>4</c:v>
                </c:pt>
                <c:pt idx="888">
                  <c:v>3</c:v>
                </c:pt>
                <c:pt idx="889">
                  <c:v>6</c:v>
                </c:pt>
                <c:pt idx="890">
                  <c:v>3</c:v>
                </c:pt>
                <c:pt idx="891">
                  <c:v>2</c:v>
                </c:pt>
                <c:pt idx="892">
                  <c:v>4</c:v>
                </c:pt>
                <c:pt idx="893">
                  <c:v>0</c:v>
                </c:pt>
                <c:pt idx="894">
                  <c:v>3</c:v>
                </c:pt>
                <c:pt idx="895">
                  <c:v>2</c:v>
                </c:pt>
                <c:pt idx="896">
                  <c:v>4</c:v>
                </c:pt>
                <c:pt idx="897">
                  <c:v>4</c:v>
                </c:pt>
                <c:pt idx="898">
                  <c:v>1</c:v>
                </c:pt>
                <c:pt idx="899">
                  <c:v>1</c:v>
                </c:pt>
                <c:pt idx="900">
                  <c:v>11</c:v>
                </c:pt>
                <c:pt idx="901">
                  <c:v>2</c:v>
                </c:pt>
                <c:pt idx="902">
                  <c:v>2</c:v>
                </c:pt>
                <c:pt idx="903">
                  <c:v>4</c:v>
                </c:pt>
                <c:pt idx="904">
                  <c:v>4</c:v>
                </c:pt>
                <c:pt idx="905">
                  <c:v>0</c:v>
                </c:pt>
                <c:pt idx="906">
                  <c:v>4</c:v>
                </c:pt>
                <c:pt idx="907">
                  <c:v>8</c:v>
                </c:pt>
                <c:pt idx="908">
                  <c:v>1</c:v>
                </c:pt>
                <c:pt idx="909">
                  <c:v>1</c:v>
                </c:pt>
                <c:pt idx="910">
                  <c:v>10</c:v>
                </c:pt>
                <c:pt idx="911">
                  <c:v>1</c:v>
                </c:pt>
                <c:pt idx="912">
                  <c:v>6</c:v>
                </c:pt>
                <c:pt idx="913">
                  <c:v>1</c:v>
                </c:pt>
                <c:pt idx="914">
                  <c:v>1</c:v>
                </c:pt>
                <c:pt idx="915">
                  <c:v>0</c:v>
                </c:pt>
                <c:pt idx="916">
                  <c:v>5</c:v>
                </c:pt>
                <c:pt idx="917">
                  <c:v>1</c:v>
                </c:pt>
                <c:pt idx="918">
                  <c:v>5</c:v>
                </c:pt>
                <c:pt idx="919">
                  <c:v>0</c:v>
                </c:pt>
                <c:pt idx="920">
                  <c:v>2</c:v>
                </c:pt>
                <c:pt idx="921">
                  <c:v>11</c:v>
                </c:pt>
                <c:pt idx="922">
                  <c:v>6</c:v>
                </c:pt>
                <c:pt idx="923">
                  <c:v>5</c:v>
                </c:pt>
                <c:pt idx="924">
                  <c:v>3</c:v>
                </c:pt>
                <c:pt idx="925">
                  <c:v>2</c:v>
                </c:pt>
                <c:pt idx="926">
                  <c:v>1</c:v>
                </c:pt>
                <c:pt idx="927">
                  <c:v>0</c:v>
                </c:pt>
                <c:pt idx="928">
                  <c:v>5</c:v>
                </c:pt>
                <c:pt idx="929">
                  <c:v>9</c:v>
                </c:pt>
                <c:pt idx="930">
                  <c:v>0</c:v>
                </c:pt>
                <c:pt idx="931">
                  <c:v>1</c:v>
                </c:pt>
                <c:pt idx="932">
                  <c:v>2</c:v>
                </c:pt>
                <c:pt idx="933">
                  <c:v>2</c:v>
                </c:pt>
                <c:pt idx="934">
                  <c:v>0</c:v>
                </c:pt>
                <c:pt idx="935">
                  <c:v>0</c:v>
                </c:pt>
                <c:pt idx="936">
                  <c:v>2</c:v>
                </c:pt>
                <c:pt idx="937">
                  <c:v>0</c:v>
                </c:pt>
                <c:pt idx="938">
                  <c:v>0</c:v>
                </c:pt>
                <c:pt idx="939">
                  <c:v>2</c:v>
                </c:pt>
                <c:pt idx="940">
                  <c:v>2</c:v>
                </c:pt>
                <c:pt idx="941">
                  <c:v>0</c:v>
                </c:pt>
                <c:pt idx="942">
                  <c:v>0</c:v>
                </c:pt>
                <c:pt idx="943">
                  <c:v>1</c:v>
                </c:pt>
                <c:pt idx="944">
                  <c:v>4</c:v>
                </c:pt>
                <c:pt idx="945">
                  <c:v>1</c:v>
                </c:pt>
                <c:pt idx="946">
                  <c:v>0</c:v>
                </c:pt>
                <c:pt idx="947">
                  <c:v>1</c:v>
                </c:pt>
                <c:pt idx="948">
                  <c:v>6</c:v>
                </c:pt>
                <c:pt idx="949">
                  <c:v>0</c:v>
                </c:pt>
                <c:pt idx="950">
                  <c:v>4</c:v>
                </c:pt>
                <c:pt idx="951">
                  <c:v>4</c:v>
                </c:pt>
                <c:pt idx="952">
                  <c:v>1</c:v>
                </c:pt>
                <c:pt idx="953">
                  <c:v>2</c:v>
                </c:pt>
                <c:pt idx="954">
                  <c:v>0</c:v>
                </c:pt>
                <c:pt idx="955">
                  <c:v>1</c:v>
                </c:pt>
                <c:pt idx="956">
                  <c:v>6</c:v>
                </c:pt>
                <c:pt idx="957">
                  <c:v>1</c:v>
                </c:pt>
                <c:pt idx="958">
                  <c:v>0</c:v>
                </c:pt>
                <c:pt idx="959">
                  <c:v>3</c:v>
                </c:pt>
                <c:pt idx="960">
                  <c:v>8</c:v>
                </c:pt>
                <c:pt idx="961">
                  <c:v>1</c:v>
                </c:pt>
                <c:pt idx="962">
                  <c:v>0</c:v>
                </c:pt>
                <c:pt idx="963">
                  <c:v>2</c:v>
                </c:pt>
                <c:pt idx="964">
                  <c:v>3</c:v>
                </c:pt>
                <c:pt idx="965">
                  <c:v>4</c:v>
                </c:pt>
                <c:pt idx="966">
                  <c:v>0</c:v>
                </c:pt>
                <c:pt idx="967">
                  <c:v>5</c:v>
                </c:pt>
                <c:pt idx="968">
                  <c:v>3</c:v>
                </c:pt>
                <c:pt idx="969">
                  <c:v>6</c:v>
                </c:pt>
                <c:pt idx="970">
                  <c:v>2</c:v>
                </c:pt>
                <c:pt idx="971">
                  <c:v>5</c:v>
                </c:pt>
                <c:pt idx="972">
                  <c:v>1</c:v>
                </c:pt>
                <c:pt idx="973">
                  <c:v>2</c:v>
                </c:pt>
                <c:pt idx="974">
                  <c:v>1</c:v>
                </c:pt>
                <c:pt idx="975">
                  <c:v>1</c:v>
                </c:pt>
                <c:pt idx="976">
                  <c:v>4</c:v>
                </c:pt>
                <c:pt idx="977">
                  <c:v>3</c:v>
                </c:pt>
                <c:pt idx="978">
                  <c:v>5</c:v>
                </c:pt>
                <c:pt idx="979">
                  <c:v>7</c:v>
                </c:pt>
                <c:pt idx="980">
                  <c:v>2</c:v>
                </c:pt>
                <c:pt idx="981">
                  <c:v>2</c:v>
                </c:pt>
                <c:pt idx="982">
                  <c:v>4</c:v>
                </c:pt>
                <c:pt idx="983">
                  <c:v>3</c:v>
                </c:pt>
                <c:pt idx="984">
                  <c:v>1</c:v>
                </c:pt>
                <c:pt idx="985">
                  <c:v>2</c:v>
                </c:pt>
                <c:pt idx="986">
                  <c:v>1</c:v>
                </c:pt>
                <c:pt idx="987">
                  <c:v>2</c:v>
                </c:pt>
                <c:pt idx="988">
                  <c:v>6</c:v>
                </c:pt>
                <c:pt idx="989">
                  <c:v>3</c:v>
                </c:pt>
                <c:pt idx="990">
                  <c:v>5</c:v>
                </c:pt>
                <c:pt idx="991">
                  <c:v>0</c:v>
                </c:pt>
                <c:pt idx="992">
                  <c:v>6</c:v>
                </c:pt>
                <c:pt idx="993">
                  <c:v>6</c:v>
                </c:pt>
                <c:pt idx="994">
                  <c:v>1</c:v>
                </c:pt>
                <c:pt idx="995">
                  <c:v>2</c:v>
                </c:pt>
                <c:pt idx="996">
                  <c:v>2</c:v>
                </c:pt>
                <c:pt idx="997">
                  <c:v>0</c:v>
                </c:pt>
                <c:pt idx="998">
                  <c:v>1</c:v>
                </c:pt>
                <c:pt idx="999">
                  <c:v>0</c:v>
                </c:pt>
                <c:pt idx="1000">
                  <c:v>7</c:v>
                </c:pt>
                <c:pt idx="1001">
                  <c:v>2</c:v>
                </c:pt>
                <c:pt idx="1002">
                  <c:v>4</c:v>
                </c:pt>
                <c:pt idx="1003">
                  <c:v>5</c:v>
                </c:pt>
                <c:pt idx="1004">
                  <c:v>5</c:v>
                </c:pt>
                <c:pt idx="1005">
                  <c:v>0</c:v>
                </c:pt>
                <c:pt idx="1006">
                  <c:v>3</c:v>
                </c:pt>
                <c:pt idx="1007">
                  <c:v>0</c:v>
                </c:pt>
                <c:pt idx="1008">
                  <c:v>0</c:v>
                </c:pt>
                <c:pt idx="1009">
                  <c:v>6</c:v>
                </c:pt>
                <c:pt idx="1010">
                  <c:v>0</c:v>
                </c:pt>
                <c:pt idx="1011">
                  <c:v>2</c:v>
                </c:pt>
                <c:pt idx="1012">
                  <c:v>4</c:v>
                </c:pt>
                <c:pt idx="1013">
                  <c:v>2</c:v>
                </c:pt>
                <c:pt idx="1014">
                  <c:v>1</c:v>
                </c:pt>
                <c:pt idx="1015">
                  <c:v>1</c:v>
                </c:pt>
                <c:pt idx="1016">
                  <c:v>5</c:v>
                </c:pt>
                <c:pt idx="1017">
                  <c:v>6</c:v>
                </c:pt>
                <c:pt idx="1018">
                  <c:v>0</c:v>
                </c:pt>
                <c:pt idx="1019">
                  <c:v>4</c:v>
                </c:pt>
                <c:pt idx="1020">
                  <c:v>4</c:v>
                </c:pt>
                <c:pt idx="1021">
                  <c:v>7</c:v>
                </c:pt>
                <c:pt idx="1022">
                  <c:v>7</c:v>
                </c:pt>
                <c:pt idx="1023">
                  <c:v>1</c:v>
                </c:pt>
                <c:pt idx="1024">
                  <c:v>8</c:v>
                </c:pt>
                <c:pt idx="1025">
                  <c:v>15</c:v>
                </c:pt>
                <c:pt idx="1026">
                  <c:v>0</c:v>
                </c:pt>
                <c:pt idx="1027">
                  <c:v>4</c:v>
                </c:pt>
                <c:pt idx="1028">
                  <c:v>0</c:v>
                </c:pt>
                <c:pt idx="1029">
                  <c:v>5</c:v>
                </c:pt>
                <c:pt idx="1030">
                  <c:v>5</c:v>
                </c:pt>
                <c:pt idx="1031">
                  <c:v>0</c:v>
                </c:pt>
                <c:pt idx="1032">
                  <c:v>3</c:v>
                </c:pt>
                <c:pt idx="1033">
                  <c:v>1</c:v>
                </c:pt>
                <c:pt idx="1034">
                  <c:v>2</c:v>
                </c:pt>
                <c:pt idx="1035">
                  <c:v>0</c:v>
                </c:pt>
                <c:pt idx="1036">
                  <c:v>2</c:v>
                </c:pt>
                <c:pt idx="1037">
                  <c:v>1</c:v>
                </c:pt>
                <c:pt idx="1038">
                  <c:v>1</c:v>
                </c:pt>
                <c:pt idx="1039">
                  <c:v>0</c:v>
                </c:pt>
                <c:pt idx="1040">
                  <c:v>7</c:v>
                </c:pt>
                <c:pt idx="1041">
                  <c:v>4</c:v>
                </c:pt>
                <c:pt idx="1042">
                  <c:v>1</c:v>
                </c:pt>
                <c:pt idx="1043">
                  <c:v>6</c:v>
                </c:pt>
                <c:pt idx="1044">
                  <c:v>5</c:v>
                </c:pt>
                <c:pt idx="1045">
                  <c:v>3</c:v>
                </c:pt>
                <c:pt idx="1046">
                  <c:v>0</c:v>
                </c:pt>
                <c:pt idx="1047">
                  <c:v>1</c:v>
                </c:pt>
                <c:pt idx="1048">
                  <c:v>2</c:v>
                </c:pt>
                <c:pt idx="1049">
                  <c:v>9</c:v>
                </c:pt>
                <c:pt idx="1050">
                  <c:v>1</c:v>
                </c:pt>
                <c:pt idx="1051">
                  <c:v>2</c:v>
                </c:pt>
                <c:pt idx="1052">
                  <c:v>7</c:v>
                </c:pt>
                <c:pt idx="1053">
                  <c:v>0</c:v>
                </c:pt>
                <c:pt idx="1054">
                  <c:v>5</c:v>
                </c:pt>
                <c:pt idx="1055">
                  <c:v>2</c:v>
                </c:pt>
                <c:pt idx="1056">
                  <c:v>19</c:v>
                </c:pt>
                <c:pt idx="1057">
                  <c:v>0</c:v>
                </c:pt>
                <c:pt idx="1058">
                  <c:v>1</c:v>
                </c:pt>
                <c:pt idx="1059">
                  <c:v>2</c:v>
                </c:pt>
                <c:pt idx="1060">
                  <c:v>2</c:v>
                </c:pt>
                <c:pt idx="1061">
                  <c:v>5</c:v>
                </c:pt>
                <c:pt idx="1062">
                  <c:v>0</c:v>
                </c:pt>
                <c:pt idx="1063">
                  <c:v>2</c:v>
                </c:pt>
                <c:pt idx="1064">
                  <c:v>3</c:v>
                </c:pt>
                <c:pt idx="1065">
                  <c:v>4</c:v>
                </c:pt>
                <c:pt idx="1066">
                  <c:v>1</c:v>
                </c:pt>
                <c:pt idx="1067">
                  <c:v>10</c:v>
                </c:pt>
                <c:pt idx="1068">
                  <c:v>2</c:v>
                </c:pt>
                <c:pt idx="1069">
                  <c:v>1</c:v>
                </c:pt>
                <c:pt idx="1070">
                  <c:v>8</c:v>
                </c:pt>
                <c:pt idx="1071">
                  <c:v>0</c:v>
                </c:pt>
                <c:pt idx="1072">
                  <c:v>2</c:v>
                </c:pt>
                <c:pt idx="1073">
                  <c:v>1</c:v>
                </c:pt>
                <c:pt idx="1074">
                  <c:v>2</c:v>
                </c:pt>
                <c:pt idx="1075">
                  <c:v>3</c:v>
                </c:pt>
                <c:pt idx="1076">
                  <c:v>4</c:v>
                </c:pt>
                <c:pt idx="1077">
                  <c:v>7</c:v>
                </c:pt>
                <c:pt idx="1078">
                  <c:v>2</c:v>
                </c:pt>
                <c:pt idx="1079">
                  <c:v>2</c:v>
                </c:pt>
                <c:pt idx="1080">
                  <c:v>9</c:v>
                </c:pt>
                <c:pt idx="1081">
                  <c:v>5</c:v>
                </c:pt>
                <c:pt idx="1082">
                  <c:v>0</c:v>
                </c:pt>
                <c:pt idx="1083">
                  <c:v>10</c:v>
                </c:pt>
                <c:pt idx="1084">
                  <c:v>1</c:v>
                </c:pt>
                <c:pt idx="1085">
                  <c:v>1</c:v>
                </c:pt>
                <c:pt idx="1086">
                  <c:v>4</c:v>
                </c:pt>
                <c:pt idx="1087">
                  <c:v>1</c:v>
                </c:pt>
                <c:pt idx="1088">
                  <c:v>4</c:v>
                </c:pt>
                <c:pt idx="1089">
                  <c:v>1</c:v>
                </c:pt>
                <c:pt idx="1090">
                  <c:v>10</c:v>
                </c:pt>
                <c:pt idx="1091">
                  <c:v>3</c:v>
                </c:pt>
                <c:pt idx="1092">
                  <c:v>6</c:v>
                </c:pt>
                <c:pt idx="1093">
                  <c:v>0</c:v>
                </c:pt>
                <c:pt idx="1094">
                  <c:v>1</c:v>
                </c:pt>
                <c:pt idx="1095">
                  <c:v>1</c:v>
                </c:pt>
                <c:pt idx="1096">
                  <c:v>3</c:v>
                </c:pt>
                <c:pt idx="1097">
                  <c:v>6</c:v>
                </c:pt>
                <c:pt idx="1098">
                  <c:v>0</c:v>
                </c:pt>
                <c:pt idx="1099">
                  <c:v>2</c:v>
                </c:pt>
                <c:pt idx="1100">
                  <c:v>5</c:v>
                </c:pt>
                <c:pt idx="1101">
                  <c:v>2</c:v>
                </c:pt>
                <c:pt idx="1102">
                  <c:v>4</c:v>
                </c:pt>
                <c:pt idx="1103">
                  <c:v>0</c:v>
                </c:pt>
                <c:pt idx="1104">
                  <c:v>4</c:v>
                </c:pt>
                <c:pt idx="1105">
                  <c:v>0</c:v>
                </c:pt>
                <c:pt idx="1106">
                  <c:v>1</c:v>
                </c:pt>
                <c:pt idx="1107">
                  <c:v>5</c:v>
                </c:pt>
                <c:pt idx="1108">
                  <c:v>3</c:v>
                </c:pt>
                <c:pt idx="1109">
                  <c:v>2</c:v>
                </c:pt>
                <c:pt idx="1110">
                  <c:v>5</c:v>
                </c:pt>
                <c:pt idx="1111">
                  <c:v>3</c:v>
                </c:pt>
                <c:pt idx="1112">
                  <c:v>9</c:v>
                </c:pt>
                <c:pt idx="1113">
                  <c:v>3</c:v>
                </c:pt>
                <c:pt idx="1114">
                  <c:v>0</c:v>
                </c:pt>
                <c:pt idx="1115">
                  <c:v>6</c:v>
                </c:pt>
                <c:pt idx="1116">
                  <c:v>3</c:v>
                </c:pt>
                <c:pt idx="1117">
                  <c:v>5</c:v>
                </c:pt>
                <c:pt idx="1118">
                  <c:v>3</c:v>
                </c:pt>
                <c:pt idx="1119">
                  <c:v>0</c:v>
                </c:pt>
                <c:pt idx="1120">
                  <c:v>7</c:v>
                </c:pt>
                <c:pt idx="1121">
                  <c:v>5</c:v>
                </c:pt>
                <c:pt idx="1122">
                  <c:v>1</c:v>
                </c:pt>
                <c:pt idx="1123">
                  <c:v>2</c:v>
                </c:pt>
                <c:pt idx="1124">
                  <c:v>7</c:v>
                </c:pt>
                <c:pt idx="1125">
                  <c:v>0</c:v>
                </c:pt>
                <c:pt idx="1126">
                  <c:v>2</c:v>
                </c:pt>
                <c:pt idx="1127">
                  <c:v>6</c:v>
                </c:pt>
                <c:pt idx="1128">
                  <c:v>4</c:v>
                </c:pt>
                <c:pt idx="1129">
                  <c:v>6</c:v>
                </c:pt>
                <c:pt idx="1130">
                  <c:v>1</c:v>
                </c:pt>
                <c:pt idx="1131">
                  <c:v>6</c:v>
                </c:pt>
                <c:pt idx="1132">
                  <c:v>2</c:v>
                </c:pt>
                <c:pt idx="1133">
                  <c:v>2</c:v>
                </c:pt>
                <c:pt idx="1134">
                  <c:v>2</c:v>
                </c:pt>
                <c:pt idx="1135">
                  <c:v>0</c:v>
                </c:pt>
                <c:pt idx="1136">
                  <c:v>8</c:v>
                </c:pt>
                <c:pt idx="1137">
                  <c:v>0</c:v>
                </c:pt>
                <c:pt idx="1138">
                  <c:v>1</c:v>
                </c:pt>
                <c:pt idx="1139">
                  <c:v>3</c:v>
                </c:pt>
                <c:pt idx="1140">
                  <c:v>1</c:v>
                </c:pt>
                <c:pt idx="1141">
                  <c:v>0</c:v>
                </c:pt>
                <c:pt idx="1142">
                  <c:v>4</c:v>
                </c:pt>
                <c:pt idx="1143">
                  <c:v>3</c:v>
                </c:pt>
                <c:pt idx="1144">
                  <c:v>3</c:v>
                </c:pt>
                <c:pt idx="1145">
                  <c:v>4</c:v>
                </c:pt>
                <c:pt idx="1146">
                  <c:v>1</c:v>
                </c:pt>
                <c:pt idx="1147">
                  <c:v>3</c:v>
                </c:pt>
                <c:pt idx="1148">
                  <c:v>4</c:v>
                </c:pt>
                <c:pt idx="1149">
                  <c:v>5</c:v>
                </c:pt>
                <c:pt idx="1150">
                  <c:v>1</c:v>
                </c:pt>
                <c:pt idx="1151">
                  <c:v>3</c:v>
                </c:pt>
                <c:pt idx="1152">
                  <c:v>4</c:v>
                </c:pt>
                <c:pt idx="1153">
                  <c:v>0</c:v>
                </c:pt>
                <c:pt idx="1154">
                  <c:v>3</c:v>
                </c:pt>
                <c:pt idx="1155">
                  <c:v>1</c:v>
                </c:pt>
                <c:pt idx="1156">
                  <c:v>10</c:v>
                </c:pt>
                <c:pt idx="1157">
                  <c:v>0</c:v>
                </c:pt>
                <c:pt idx="1158">
                  <c:v>4</c:v>
                </c:pt>
                <c:pt idx="1159">
                  <c:v>2</c:v>
                </c:pt>
                <c:pt idx="1160">
                  <c:v>2</c:v>
                </c:pt>
                <c:pt idx="1161">
                  <c:v>2</c:v>
                </c:pt>
                <c:pt idx="1162">
                  <c:v>4</c:v>
                </c:pt>
                <c:pt idx="1163">
                  <c:v>1</c:v>
                </c:pt>
                <c:pt idx="1164">
                  <c:v>4</c:v>
                </c:pt>
                <c:pt idx="1165">
                  <c:v>4</c:v>
                </c:pt>
                <c:pt idx="1166">
                  <c:v>2</c:v>
                </c:pt>
                <c:pt idx="1167">
                  <c:v>3</c:v>
                </c:pt>
                <c:pt idx="1168">
                  <c:v>0</c:v>
                </c:pt>
                <c:pt idx="1169">
                  <c:v>5</c:v>
                </c:pt>
                <c:pt idx="1170">
                  <c:v>1</c:v>
                </c:pt>
                <c:pt idx="1171">
                  <c:v>3</c:v>
                </c:pt>
                <c:pt idx="1172">
                  <c:v>2</c:v>
                </c:pt>
                <c:pt idx="1173">
                  <c:v>4</c:v>
                </c:pt>
                <c:pt idx="1174">
                  <c:v>5</c:v>
                </c:pt>
                <c:pt idx="1175">
                  <c:v>5</c:v>
                </c:pt>
                <c:pt idx="1176">
                  <c:v>3</c:v>
                </c:pt>
                <c:pt idx="1177">
                  <c:v>7</c:v>
                </c:pt>
                <c:pt idx="1178">
                  <c:v>4</c:v>
                </c:pt>
                <c:pt idx="1179">
                  <c:v>9</c:v>
                </c:pt>
                <c:pt idx="1180">
                  <c:v>4</c:v>
                </c:pt>
                <c:pt idx="1181">
                  <c:v>3</c:v>
                </c:pt>
                <c:pt idx="1182">
                  <c:v>6</c:v>
                </c:pt>
                <c:pt idx="1183">
                  <c:v>1</c:v>
                </c:pt>
                <c:pt idx="1184">
                  <c:v>11</c:v>
                </c:pt>
                <c:pt idx="1185">
                  <c:v>2</c:v>
                </c:pt>
                <c:pt idx="1186">
                  <c:v>0</c:v>
                </c:pt>
                <c:pt idx="1187">
                  <c:v>0</c:v>
                </c:pt>
                <c:pt idx="1188">
                  <c:v>0</c:v>
                </c:pt>
                <c:pt idx="1189">
                  <c:v>5</c:v>
                </c:pt>
                <c:pt idx="1190">
                  <c:v>1</c:v>
                </c:pt>
                <c:pt idx="1191">
                  <c:v>5</c:v>
                </c:pt>
                <c:pt idx="1192">
                  <c:v>2</c:v>
                </c:pt>
                <c:pt idx="1193">
                  <c:v>2</c:v>
                </c:pt>
                <c:pt idx="1194">
                  <c:v>0</c:v>
                </c:pt>
                <c:pt idx="1195">
                  <c:v>0</c:v>
                </c:pt>
                <c:pt idx="1196">
                  <c:v>4</c:v>
                </c:pt>
                <c:pt idx="1197">
                  <c:v>0</c:v>
                </c:pt>
                <c:pt idx="1198">
                  <c:v>0</c:v>
                </c:pt>
                <c:pt idx="1199">
                  <c:v>3</c:v>
                </c:pt>
                <c:pt idx="1200">
                  <c:v>5</c:v>
                </c:pt>
                <c:pt idx="1201">
                  <c:v>5</c:v>
                </c:pt>
                <c:pt idx="1202">
                  <c:v>2</c:v>
                </c:pt>
                <c:pt idx="1203">
                  <c:v>0</c:v>
                </c:pt>
                <c:pt idx="1204">
                  <c:v>2</c:v>
                </c:pt>
                <c:pt idx="1205">
                  <c:v>1</c:v>
                </c:pt>
                <c:pt idx="1206">
                  <c:v>3</c:v>
                </c:pt>
                <c:pt idx="1207">
                  <c:v>2</c:v>
                </c:pt>
                <c:pt idx="1208">
                  <c:v>7</c:v>
                </c:pt>
                <c:pt idx="1209">
                  <c:v>2</c:v>
                </c:pt>
                <c:pt idx="1210">
                  <c:v>0</c:v>
                </c:pt>
                <c:pt idx="1211">
                  <c:v>0</c:v>
                </c:pt>
                <c:pt idx="1212">
                  <c:v>8</c:v>
                </c:pt>
                <c:pt idx="1213">
                  <c:v>5</c:v>
                </c:pt>
                <c:pt idx="1214">
                  <c:v>3</c:v>
                </c:pt>
                <c:pt idx="1215">
                  <c:v>4</c:v>
                </c:pt>
                <c:pt idx="1216">
                  <c:v>6</c:v>
                </c:pt>
                <c:pt idx="1217">
                  <c:v>2</c:v>
                </c:pt>
                <c:pt idx="1218">
                  <c:v>0</c:v>
                </c:pt>
                <c:pt idx="1219">
                  <c:v>0</c:v>
                </c:pt>
                <c:pt idx="1220">
                  <c:v>5</c:v>
                </c:pt>
                <c:pt idx="1221">
                  <c:v>2</c:v>
                </c:pt>
                <c:pt idx="1222">
                  <c:v>1</c:v>
                </c:pt>
                <c:pt idx="1223">
                  <c:v>2</c:v>
                </c:pt>
                <c:pt idx="1224">
                  <c:v>4</c:v>
                </c:pt>
                <c:pt idx="1225">
                  <c:v>13</c:v>
                </c:pt>
                <c:pt idx="1226">
                  <c:v>4</c:v>
                </c:pt>
                <c:pt idx="1227">
                  <c:v>0</c:v>
                </c:pt>
                <c:pt idx="1228">
                  <c:v>1</c:v>
                </c:pt>
                <c:pt idx="1229">
                  <c:v>0</c:v>
                </c:pt>
                <c:pt idx="1230">
                  <c:v>8</c:v>
                </c:pt>
                <c:pt idx="1231">
                  <c:v>0</c:v>
                </c:pt>
                <c:pt idx="1232">
                  <c:v>2</c:v>
                </c:pt>
                <c:pt idx="1233">
                  <c:v>3</c:v>
                </c:pt>
                <c:pt idx="1234">
                  <c:v>1</c:v>
                </c:pt>
                <c:pt idx="1235">
                  <c:v>2</c:v>
                </c:pt>
                <c:pt idx="1236">
                  <c:v>1</c:v>
                </c:pt>
                <c:pt idx="1237">
                  <c:v>2</c:v>
                </c:pt>
                <c:pt idx="1238">
                  <c:v>4</c:v>
                </c:pt>
                <c:pt idx="1239">
                  <c:v>1</c:v>
                </c:pt>
                <c:pt idx="1240">
                  <c:v>6</c:v>
                </c:pt>
                <c:pt idx="1241">
                  <c:v>10</c:v>
                </c:pt>
                <c:pt idx="1242">
                  <c:v>1</c:v>
                </c:pt>
                <c:pt idx="1243">
                  <c:v>1</c:v>
                </c:pt>
                <c:pt idx="1244">
                  <c:v>2</c:v>
                </c:pt>
                <c:pt idx="1245">
                  <c:v>2</c:v>
                </c:pt>
                <c:pt idx="1246">
                  <c:v>10</c:v>
                </c:pt>
                <c:pt idx="1247">
                  <c:v>2</c:v>
                </c:pt>
                <c:pt idx="1248">
                  <c:v>1</c:v>
                </c:pt>
                <c:pt idx="1249">
                  <c:v>2</c:v>
                </c:pt>
                <c:pt idx="1250">
                  <c:v>4</c:v>
                </c:pt>
                <c:pt idx="1251">
                  <c:v>0</c:v>
                </c:pt>
                <c:pt idx="1252">
                  <c:v>1</c:v>
                </c:pt>
                <c:pt idx="1253">
                  <c:v>1</c:v>
                </c:pt>
                <c:pt idx="1254">
                  <c:v>0</c:v>
                </c:pt>
                <c:pt idx="1255">
                  <c:v>0</c:v>
                </c:pt>
                <c:pt idx="1256">
                  <c:v>13</c:v>
                </c:pt>
                <c:pt idx="1257">
                  <c:v>1</c:v>
                </c:pt>
                <c:pt idx="1258">
                  <c:v>4</c:v>
                </c:pt>
                <c:pt idx="1259">
                  <c:v>1</c:v>
                </c:pt>
                <c:pt idx="1260">
                  <c:v>1</c:v>
                </c:pt>
                <c:pt idx="1261">
                  <c:v>1</c:v>
                </c:pt>
                <c:pt idx="1262">
                  <c:v>5</c:v>
                </c:pt>
                <c:pt idx="1263">
                  <c:v>2</c:v>
                </c:pt>
                <c:pt idx="1264">
                  <c:v>1</c:v>
                </c:pt>
                <c:pt idx="1265">
                  <c:v>1</c:v>
                </c:pt>
                <c:pt idx="1266">
                  <c:v>0</c:v>
                </c:pt>
                <c:pt idx="1267">
                  <c:v>4</c:v>
                </c:pt>
                <c:pt idx="1268">
                  <c:v>3</c:v>
                </c:pt>
                <c:pt idx="1269">
                  <c:v>2</c:v>
                </c:pt>
                <c:pt idx="1270">
                  <c:v>4</c:v>
                </c:pt>
                <c:pt idx="1271">
                  <c:v>6</c:v>
                </c:pt>
                <c:pt idx="1272">
                  <c:v>4</c:v>
                </c:pt>
                <c:pt idx="1273">
                  <c:v>2</c:v>
                </c:pt>
                <c:pt idx="1274">
                  <c:v>1</c:v>
                </c:pt>
                <c:pt idx="1275">
                  <c:v>1</c:v>
                </c:pt>
                <c:pt idx="1276">
                  <c:v>1</c:v>
                </c:pt>
                <c:pt idx="1277">
                  <c:v>5</c:v>
                </c:pt>
                <c:pt idx="1278">
                  <c:v>0</c:v>
                </c:pt>
                <c:pt idx="1279">
                  <c:v>2</c:v>
                </c:pt>
                <c:pt idx="1280">
                  <c:v>0</c:v>
                </c:pt>
                <c:pt idx="1281">
                  <c:v>10</c:v>
                </c:pt>
                <c:pt idx="1282">
                  <c:v>1</c:v>
                </c:pt>
                <c:pt idx="1283">
                  <c:v>2</c:v>
                </c:pt>
                <c:pt idx="1284">
                  <c:v>5</c:v>
                </c:pt>
                <c:pt idx="1285">
                  <c:v>0</c:v>
                </c:pt>
                <c:pt idx="1286">
                  <c:v>1</c:v>
                </c:pt>
                <c:pt idx="1287">
                  <c:v>0</c:v>
                </c:pt>
                <c:pt idx="1288">
                  <c:v>2</c:v>
                </c:pt>
                <c:pt idx="1289">
                  <c:v>6</c:v>
                </c:pt>
                <c:pt idx="1290">
                  <c:v>3</c:v>
                </c:pt>
                <c:pt idx="1291">
                  <c:v>5</c:v>
                </c:pt>
                <c:pt idx="1292">
                  <c:v>3</c:v>
                </c:pt>
                <c:pt idx="1293">
                  <c:v>1</c:v>
                </c:pt>
                <c:pt idx="1294">
                  <c:v>0</c:v>
                </c:pt>
                <c:pt idx="1295">
                  <c:v>2</c:v>
                </c:pt>
                <c:pt idx="1296">
                  <c:v>8</c:v>
                </c:pt>
                <c:pt idx="1297">
                  <c:v>1</c:v>
                </c:pt>
                <c:pt idx="1298">
                  <c:v>3</c:v>
                </c:pt>
                <c:pt idx="1299">
                  <c:v>4</c:v>
                </c:pt>
                <c:pt idx="1300">
                  <c:v>1</c:v>
                </c:pt>
                <c:pt idx="1301">
                  <c:v>0</c:v>
                </c:pt>
                <c:pt idx="1302">
                  <c:v>4</c:v>
                </c:pt>
                <c:pt idx="1303">
                  <c:v>0</c:v>
                </c:pt>
                <c:pt idx="1304">
                  <c:v>5</c:v>
                </c:pt>
                <c:pt idx="1305">
                  <c:v>2</c:v>
                </c:pt>
                <c:pt idx="1306">
                  <c:v>13</c:v>
                </c:pt>
                <c:pt idx="1307">
                  <c:v>2</c:v>
                </c:pt>
                <c:pt idx="1308">
                  <c:v>4</c:v>
                </c:pt>
                <c:pt idx="1309">
                  <c:v>5</c:v>
                </c:pt>
                <c:pt idx="1310">
                  <c:v>4</c:v>
                </c:pt>
                <c:pt idx="1311">
                  <c:v>0</c:v>
                </c:pt>
                <c:pt idx="1312">
                  <c:v>3</c:v>
                </c:pt>
                <c:pt idx="1313">
                  <c:v>0</c:v>
                </c:pt>
                <c:pt idx="1314">
                  <c:v>0</c:v>
                </c:pt>
                <c:pt idx="1315">
                  <c:v>1</c:v>
                </c:pt>
                <c:pt idx="1316">
                  <c:v>7</c:v>
                </c:pt>
                <c:pt idx="1317">
                  <c:v>3</c:v>
                </c:pt>
                <c:pt idx="1318">
                  <c:v>0</c:v>
                </c:pt>
                <c:pt idx="1319">
                  <c:v>6</c:v>
                </c:pt>
                <c:pt idx="1320">
                  <c:v>5</c:v>
                </c:pt>
                <c:pt idx="1321">
                  <c:v>3</c:v>
                </c:pt>
                <c:pt idx="1322">
                  <c:v>5</c:v>
                </c:pt>
                <c:pt idx="1323">
                  <c:v>2</c:v>
                </c:pt>
                <c:pt idx="1324">
                  <c:v>4</c:v>
                </c:pt>
                <c:pt idx="1325">
                  <c:v>2</c:v>
                </c:pt>
                <c:pt idx="1326">
                  <c:v>3</c:v>
                </c:pt>
                <c:pt idx="1327">
                  <c:v>3</c:v>
                </c:pt>
                <c:pt idx="1328">
                  <c:v>5</c:v>
                </c:pt>
                <c:pt idx="1329">
                  <c:v>6</c:v>
                </c:pt>
                <c:pt idx="1330">
                  <c:v>3</c:v>
                </c:pt>
                <c:pt idx="1331">
                  <c:v>5</c:v>
                </c:pt>
                <c:pt idx="1332">
                  <c:v>0</c:v>
                </c:pt>
                <c:pt idx="1333">
                  <c:v>3</c:v>
                </c:pt>
                <c:pt idx="1334">
                  <c:v>3</c:v>
                </c:pt>
                <c:pt idx="1335">
                  <c:v>1</c:v>
                </c:pt>
                <c:pt idx="1336">
                  <c:v>3</c:v>
                </c:pt>
                <c:pt idx="1337">
                  <c:v>5</c:v>
                </c:pt>
                <c:pt idx="1338">
                  <c:v>1</c:v>
                </c:pt>
                <c:pt idx="1339">
                  <c:v>2</c:v>
                </c:pt>
                <c:pt idx="1340">
                  <c:v>6</c:v>
                </c:pt>
                <c:pt idx="1341">
                  <c:v>3</c:v>
                </c:pt>
                <c:pt idx="1342">
                  <c:v>0</c:v>
                </c:pt>
                <c:pt idx="1343">
                  <c:v>0</c:v>
                </c:pt>
                <c:pt idx="1344">
                  <c:v>9</c:v>
                </c:pt>
                <c:pt idx="1345">
                  <c:v>4</c:v>
                </c:pt>
                <c:pt idx="1346">
                  <c:v>4</c:v>
                </c:pt>
                <c:pt idx="1347">
                  <c:v>5</c:v>
                </c:pt>
                <c:pt idx="1348">
                  <c:v>0</c:v>
                </c:pt>
                <c:pt idx="1349">
                  <c:v>1</c:v>
                </c:pt>
                <c:pt idx="1350">
                  <c:v>2</c:v>
                </c:pt>
                <c:pt idx="1351">
                  <c:v>4</c:v>
                </c:pt>
                <c:pt idx="1352">
                  <c:v>9</c:v>
                </c:pt>
                <c:pt idx="1353">
                  <c:v>6</c:v>
                </c:pt>
                <c:pt idx="1354">
                  <c:v>3</c:v>
                </c:pt>
                <c:pt idx="1355">
                  <c:v>4</c:v>
                </c:pt>
                <c:pt idx="1356">
                  <c:v>3</c:v>
                </c:pt>
                <c:pt idx="1357">
                  <c:v>4</c:v>
                </c:pt>
                <c:pt idx="1358">
                  <c:v>10</c:v>
                </c:pt>
                <c:pt idx="1359">
                  <c:v>3</c:v>
                </c:pt>
                <c:pt idx="1360">
                  <c:v>4</c:v>
                </c:pt>
                <c:pt idx="1361">
                  <c:v>3</c:v>
                </c:pt>
                <c:pt idx="1362">
                  <c:v>10</c:v>
                </c:pt>
                <c:pt idx="1363">
                  <c:v>7</c:v>
                </c:pt>
                <c:pt idx="1364">
                  <c:v>1</c:v>
                </c:pt>
                <c:pt idx="1365">
                  <c:v>0</c:v>
                </c:pt>
                <c:pt idx="1366">
                  <c:v>0</c:v>
                </c:pt>
                <c:pt idx="1367">
                  <c:v>1</c:v>
                </c:pt>
                <c:pt idx="1368">
                  <c:v>3</c:v>
                </c:pt>
                <c:pt idx="1369">
                  <c:v>3</c:v>
                </c:pt>
                <c:pt idx="1370">
                  <c:v>7</c:v>
                </c:pt>
                <c:pt idx="1371">
                  <c:v>3</c:v>
                </c:pt>
                <c:pt idx="1372">
                  <c:v>3</c:v>
                </c:pt>
                <c:pt idx="1373">
                  <c:v>1</c:v>
                </c:pt>
                <c:pt idx="1374">
                  <c:v>0</c:v>
                </c:pt>
                <c:pt idx="1375">
                  <c:v>2</c:v>
                </c:pt>
                <c:pt idx="1376">
                  <c:v>3</c:v>
                </c:pt>
                <c:pt idx="1377">
                  <c:v>1</c:v>
                </c:pt>
                <c:pt idx="1378">
                  <c:v>1</c:v>
                </c:pt>
                <c:pt idx="1379">
                  <c:v>3</c:v>
                </c:pt>
                <c:pt idx="1380">
                  <c:v>0</c:v>
                </c:pt>
                <c:pt idx="1381">
                  <c:v>3</c:v>
                </c:pt>
                <c:pt idx="1382">
                  <c:v>11</c:v>
                </c:pt>
                <c:pt idx="1383">
                  <c:v>1</c:v>
                </c:pt>
                <c:pt idx="1384">
                  <c:v>0</c:v>
                </c:pt>
                <c:pt idx="1385">
                  <c:v>1</c:v>
                </c:pt>
                <c:pt idx="1386">
                  <c:v>0</c:v>
                </c:pt>
                <c:pt idx="1387">
                  <c:v>0</c:v>
                </c:pt>
                <c:pt idx="1388">
                  <c:v>0</c:v>
                </c:pt>
                <c:pt idx="1389">
                  <c:v>0</c:v>
                </c:pt>
                <c:pt idx="1390">
                  <c:v>2</c:v>
                </c:pt>
                <c:pt idx="1391">
                  <c:v>3</c:v>
                </c:pt>
                <c:pt idx="1392">
                  <c:v>9</c:v>
                </c:pt>
                <c:pt idx="1393">
                  <c:v>0</c:v>
                </c:pt>
                <c:pt idx="1394">
                  <c:v>4</c:v>
                </c:pt>
                <c:pt idx="1395">
                  <c:v>5</c:v>
                </c:pt>
                <c:pt idx="1396">
                  <c:v>3</c:v>
                </c:pt>
                <c:pt idx="1397">
                  <c:v>2</c:v>
                </c:pt>
                <c:pt idx="1398">
                  <c:v>1</c:v>
                </c:pt>
                <c:pt idx="1399">
                  <c:v>0</c:v>
                </c:pt>
                <c:pt idx="1400">
                  <c:v>2</c:v>
                </c:pt>
                <c:pt idx="1401">
                  <c:v>8</c:v>
                </c:pt>
                <c:pt idx="1402">
                  <c:v>3</c:v>
                </c:pt>
                <c:pt idx="1403">
                  <c:v>5</c:v>
                </c:pt>
                <c:pt idx="1404">
                  <c:v>1</c:v>
                </c:pt>
                <c:pt idx="1405">
                  <c:v>4</c:v>
                </c:pt>
                <c:pt idx="1406">
                  <c:v>9</c:v>
                </c:pt>
                <c:pt idx="1407">
                  <c:v>2</c:v>
                </c:pt>
                <c:pt idx="1408">
                  <c:v>5</c:v>
                </c:pt>
                <c:pt idx="1409">
                  <c:v>5</c:v>
                </c:pt>
                <c:pt idx="1410">
                  <c:v>2</c:v>
                </c:pt>
                <c:pt idx="1411">
                  <c:v>1</c:v>
                </c:pt>
                <c:pt idx="1412">
                  <c:v>0</c:v>
                </c:pt>
                <c:pt idx="1413">
                  <c:v>3</c:v>
                </c:pt>
                <c:pt idx="1414">
                  <c:v>2</c:v>
                </c:pt>
                <c:pt idx="1415">
                  <c:v>2</c:v>
                </c:pt>
                <c:pt idx="1416">
                  <c:v>1</c:v>
                </c:pt>
                <c:pt idx="1417">
                  <c:v>2</c:v>
                </c:pt>
                <c:pt idx="1418">
                  <c:v>1</c:v>
                </c:pt>
                <c:pt idx="1419">
                  <c:v>2</c:v>
                </c:pt>
                <c:pt idx="1420">
                  <c:v>0</c:v>
                </c:pt>
                <c:pt idx="1421">
                  <c:v>0</c:v>
                </c:pt>
                <c:pt idx="1422">
                  <c:v>2</c:v>
                </c:pt>
                <c:pt idx="1423">
                  <c:v>0</c:v>
                </c:pt>
                <c:pt idx="1424">
                  <c:v>6</c:v>
                </c:pt>
                <c:pt idx="1425">
                  <c:v>2</c:v>
                </c:pt>
                <c:pt idx="1426">
                  <c:v>3</c:v>
                </c:pt>
                <c:pt idx="1427">
                  <c:v>7</c:v>
                </c:pt>
                <c:pt idx="1428">
                  <c:v>2</c:v>
                </c:pt>
                <c:pt idx="1429">
                  <c:v>0</c:v>
                </c:pt>
                <c:pt idx="1430">
                  <c:v>6</c:v>
                </c:pt>
                <c:pt idx="1431">
                  <c:v>3</c:v>
                </c:pt>
                <c:pt idx="1432">
                  <c:v>8</c:v>
                </c:pt>
                <c:pt idx="1433">
                  <c:v>0</c:v>
                </c:pt>
                <c:pt idx="1434">
                  <c:v>1</c:v>
                </c:pt>
                <c:pt idx="1435">
                  <c:v>6</c:v>
                </c:pt>
                <c:pt idx="1436">
                  <c:v>0</c:v>
                </c:pt>
                <c:pt idx="1437">
                  <c:v>1</c:v>
                </c:pt>
                <c:pt idx="1438">
                  <c:v>5</c:v>
                </c:pt>
                <c:pt idx="1439">
                  <c:v>3</c:v>
                </c:pt>
                <c:pt idx="1440">
                  <c:v>5</c:v>
                </c:pt>
                <c:pt idx="1441">
                  <c:v>8</c:v>
                </c:pt>
                <c:pt idx="1442">
                  <c:v>1</c:v>
                </c:pt>
                <c:pt idx="1443">
                  <c:v>0</c:v>
                </c:pt>
                <c:pt idx="1444">
                  <c:v>2</c:v>
                </c:pt>
                <c:pt idx="1445">
                  <c:v>5</c:v>
                </c:pt>
                <c:pt idx="1446">
                  <c:v>2</c:v>
                </c:pt>
                <c:pt idx="1447">
                  <c:v>7</c:v>
                </c:pt>
                <c:pt idx="1448">
                  <c:v>2</c:v>
                </c:pt>
                <c:pt idx="1449">
                  <c:v>1</c:v>
                </c:pt>
                <c:pt idx="1450">
                  <c:v>3</c:v>
                </c:pt>
                <c:pt idx="1451">
                  <c:v>1</c:v>
                </c:pt>
                <c:pt idx="1452">
                  <c:v>3</c:v>
                </c:pt>
                <c:pt idx="1453">
                  <c:v>2</c:v>
                </c:pt>
                <c:pt idx="1454">
                  <c:v>4</c:v>
                </c:pt>
                <c:pt idx="1455">
                  <c:v>0</c:v>
                </c:pt>
                <c:pt idx="1456">
                  <c:v>6</c:v>
                </c:pt>
                <c:pt idx="1457">
                  <c:v>4</c:v>
                </c:pt>
                <c:pt idx="1458">
                  <c:v>2</c:v>
                </c:pt>
                <c:pt idx="1459">
                  <c:v>0</c:v>
                </c:pt>
                <c:pt idx="1460">
                  <c:v>2</c:v>
                </c:pt>
                <c:pt idx="1461">
                  <c:v>3</c:v>
                </c:pt>
                <c:pt idx="1462">
                  <c:v>4</c:v>
                </c:pt>
                <c:pt idx="1463">
                  <c:v>2</c:v>
                </c:pt>
                <c:pt idx="1464">
                  <c:v>0</c:v>
                </c:pt>
                <c:pt idx="1465">
                  <c:v>0</c:v>
                </c:pt>
                <c:pt idx="1466">
                  <c:v>2</c:v>
                </c:pt>
                <c:pt idx="1467">
                  <c:v>3</c:v>
                </c:pt>
                <c:pt idx="1468">
                  <c:v>2</c:v>
                </c:pt>
                <c:pt idx="1469">
                  <c:v>0</c:v>
                </c:pt>
                <c:pt idx="1470">
                  <c:v>2</c:v>
                </c:pt>
                <c:pt idx="1471">
                  <c:v>0</c:v>
                </c:pt>
                <c:pt idx="1472">
                  <c:v>5</c:v>
                </c:pt>
                <c:pt idx="1473">
                  <c:v>4</c:v>
                </c:pt>
                <c:pt idx="1474">
                  <c:v>2</c:v>
                </c:pt>
                <c:pt idx="1475">
                  <c:v>4</c:v>
                </c:pt>
                <c:pt idx="1476">
                  <c:v>1</c:v>
                </c:pt>
                <c:pt idx="1477">
                  <c:v>1</c:v>
                </c:pt>
                <c:pt idx="1478">
                  <c:v>1</c:v>
                </c:pt>
                <c:pt idx="1479">
                  <c:v>1</c:v>
                </c:pt>
                <c:pt idx="1480">
                  <c:v>3</c:v>
                </c:pt>
                <c:pt idx="1481">
                  <c:v>2</c:v>
                </c:pt>
                <c:pt idx="1482">
                  <c:v>0</c:v>
                </c:pt>
                <c:pt idx="1483">
                  <c:v>0</c:v>
                </c:pt>
                <c:pt idx="1484">
                  <c:v>2</c:v>
                </c:pt>
                <c:pt idx="1485">
                  <c:v>4</c:v>
                </c:pt>
                <c:pt idx="1486">
                  <c:v>4</c:v>
                </c:pt>
                <c:pt idx="1487">
                  <c:v>0</c:v>
                </c:pt>
                <c:pt idx="1488">
                  <c:v>3</c:v>
                </c:pt>
                <c:pt idx="1489">
                  <c:v>4</c:v>
                </c:pt>
                <c:pt idx="1490">
                  <c:v>1</c:v>
                </c:pt>
                <c:pt idx="1491">
                  <c:v>1</c:v>
                </c:pt>
                <c:pt idx="1492">
                  <c:v>5</c:v>
                </c:pt>
                <c:pt idx="1493">
                  <c:v>2</c:v>
                </c:pt>
                <c:pt idx="1494">
                  <c:v>14</c:v>
                </c:pt>
                <c:pt idx="1495">
                  <c:v>2</c:v>
                </c:pt>
                <c:pt idx="1496">
                  <c:v>3</c:v>
                </c:pt>
                <c:pt idx="1497">
                  <c:v>2</c:v>
                </c:pt>
                <c:pt idx="1498">
                  <c:v>2</c:v>
                </c:pt>
                <c:pt idx="1499">
                  <c:v>5</c:v>
                </c:pt>
                <c:pt idx="1500">
                  <c:v>9</c:v>
                </c:pt>
                <c:pt idx="1501">
                  <c:v>1</c:v>
                </c:pt>
                <c:pt idx="1502">
                  <c:v>2</c:v>
                </c:pt>
                <c:pt idx="1503">
                  <c:v>0</c:v>
                </c:pt>
                <c:pt idx="1504">
                  <c:v>10</c:v>
                </c:pt>
                <c:pt idx="1505">
                  <c:v>10</c:v>
                </c:pt>
                <c:pt idx="1506">
                  <c:v>9</c:v>
                </c:pt>
                <c:pt idx="1507">
                  <c:v>0</c:v>
                </c:pt>
                <c:pt idx="1508">
                  <c:v>0</c:v>
                </c:pt>
                <c:pt idx="1509">
                  <c:v>3</c:v>
                </c:pt>
                <c:pt idx="1510">
                  <c:v>5</c:v>
                </c:pt>
                <c:pt idx="1511">
                  <c:v>2</c:v>
                </c:pt>
                <c:pt idx="1512">
                  <c:v>0</c:v>
                </c:pt>
                <c:pt idx="1513">
                  <c:v>2</c:v>
                </c:pt>
                <c:pt idx="1514">
                  <c:v>3</c:v>
                </c:pt>
                <c:pt idx="1515">
                  <c:v>3</c:v>
                </c:pt>
                <c:pt idx="1516">
                  <c:v>4</c:v>
                </c:pt>
                <c:pt idx="1517">
                  <c:v>1</c:v>
                </c:pt>
                <c:pt idx="1518">
                  <c:v>5</c:v>
                </c:pt>
                <c:pt idx="1519">
                  <c:v>0</c:v>
                </c:pt>
                <c:pt idx="1520">
                  <c:v>9</c:v>
                </c:pt>
                <c:pt idx="1521">
                  <c:v>6</c:v>
                </c:pt>
                <c:pt idx="1522">
                  <c:v>1</c:v>
                </c:pt>
                <c:pt idx="1523">
                  <c:v>1</c:v>
                </c:pt>
                <c:pt idx="1524">
                  <c:v>2</c:v>
                </c:pt>
                <c:pt idx="1525">
                  <c:v>1</c:v>
                </c:pt>
                <c:pt idx="1526">
                  <c:v>5</c:v>
                </c:pt>
                <c:pt idx="1527">
                  <c:v>0</c:v>
                </c:pt>
                <c:pt idx="1528">
                  <c:v>3</c:v>
                </c:pt>
                <c:pt idx="1529">
                  <c:v>6</c:v>
                </c:pt>
                <c:pt idx="1530">
                  <c:v>5</c:v>
                </c:pt>
                <c:pt idx="1531">
                  <c:v>2</c:v>
                </c:pt>
                <c:pt idx="1532">
                  <c:v>3</c:v>
                </c:pt>
                <c:pt idx="1533">
                  <c:v>0</c:v>
                </c:pt>
                <c:pt idx="1534">
                  <c:v>5</c:v>
                </c:pt>
                <c:pt idx="1535">
                  <c:v>1</c:v>
                </c:pt>
                <c:pt idx="1536">
                  <c:v>9</c:v>
                </c:pt>
                <c:pt idx="1537">
                  <c:v>6</c:v>
                </c:pt>
                <c:pt idx="1538">
                  <c:v>1</c:v>
                </c:pt>
                <c:pt idx="1539">
                  <c:v>5</c:v>
                </c:pt>
                <c:pt idx="1540">
                  <c:v>4</c:v>
                </c:pt>
                <c:pt idx="1541">
                  <c:v>2</c:v>
                </c:pt>
                <c:pt idx="1542">
                  <c:v>6</c:v>
                </c:pt>
                <c:pt idx="1543">
                  <c:v>1</c:v>
                </c:pt>
                <c:pt idx="1544">
                  <c:v>3</c:v>
                </c:pt>
                <c:pt idx="1545">
                  <c:v>3</c:v>
                </c:pt>
                <c:pt idx="1546">
                  <c:v>4</c:v>
                </c:pt>
                <c:pt idx="1547">
                  <c:v>1</c:v>
                </c:pt>
                <c:pt idx="1548">
                  <c:v>4</c:v>
                </c:pt>
                <c:pt idx="1549">
                  <c:v>3</c:v>
                </c:pt>
                <c:pt idx="1550">
                  <c:v>6</c:v>
                </c:pt>
                <c:pt idx="1551">
                  <c:v>1</c:v>
                </c:pt>
                <c:pt idx="1552">
                  <c:v>5</c:v>
                </c:pt>
                <c:pt idx="1553">
                  <c:v>6</c:v>
                </c:pt>
                <c:pt idx="1554">
                  <c:v>2</c:v>
                </c:pt>
                <c:pt idx="1555">
                  <c:v>1</c:v>
                </c:pt>
                <c:pt idx="1556">
                  <c:v>14</c:v>
                </c:pt>
                <c:pt idx="1557">
                  <c:v>2</c:v>
                </c:pt>
                <c:pt idx="1558">
                  <c:v>4</c:v>
                </c:pt>
                <c:pt idx="1559">
                  <c:v>4</c:v>
                </c:pt>
                <c:pt idx="1560">
                  <c:v>2</c:v>
                </c:pt>
                <c:pt idx="1561">
                  <c:v>4</c:v>
                </c:pt>
                <c:pt idx="1562">
                  <c:v>4</c:v>
                </c:pt>
                <c:pt idx="1563">
                  <c:v>2</c:v>
                </c:pt>
                <c:pt idx="1564">
                  <c:v>2</c:v>
                </c:pt>
                <c:pt idx="1565">
                  <c:v>0</c:v>
                </c:pt>
                <c:pt idx="1566">
                  <c:v>2</c:v>
                </c:pt>
                <c:pt idx="1567">
                  <c:v>1</c:v>
                </c:pt>
                <c:pt idx="1568">
                  <c:v>3</c:v>
                </c:pt>
                <c:pt idx="1569">
                  <c:v>7</c:v>
                </c:pt>
                <c:pt idx="1570">
                  <c:v>3</c:v>
                </c:pt>
                <c:pt idx="1571">
                  <c:v>1</c:v>
                </c:pt>
                <c:pt idx="1572">
                  <c:v>2</c:v>
                </c:pt>
                <c:pt idx="1573">
                  <c:v>2</c:v>
                </c:pt>
                <c:pt idx="1574">
                  <c:v>0</c:v>
                </c:pt>
                <c:pt idx="1575">
                  <c:v>2</c:v>
                </c:pt>
                <c:pt idx="1576">
                  <c:v>6</c:v>
                </c:pt>
                <c:pt idx="1577">
                  <c:v>3</c:v>
                </c:pt>
                <c:pt idx="1578">
                  <c:v>3</c:v>
                </c:pt>
                <c:pt idx="1579">
                  <c:v>1</c:v>
                </c:pt>
                <c:pt idx="1580">
                  <c:v>1</c:v>
                </c:pt>
                <c:pt idx="1581">
                  <c:v>1</c:v>
                </c:pt>
                <c:pt idx="1582">
                  <c:v>8</c:v>
                </c:pt>
                <c:pt idx="1583">
                  <c:v>1</c:v>
                </c:pt>
                <c:pt idx="1584">
                  <c:v>5</c:v>
                </c:pt>
                <c:pt idx="1585">
                  <c:v>3</c:v>
                </c:pt>
                <c:pt idx="1586">
                  <c:v>0</c:v>
                </c:pt>
                <c:pt idx="1587">
                  <c:v>6</c:v>
                </c:pt>
                <c:pt idx="1588">
                  <c:v>7</c:v>
                </c:pt>
                <c:pt idx="1589">
                  <c:v>1</c:v>
                </c:pt>
                <c:pt idx="1590">
                  <c:v>6</c:v>
                </c:pt>
                <c:pt idx="1591">
                  <c:v>0</c:v>
                </c:pt>
                <c:pt idx="1592">
                  <c:v>3</c:v>
                </c:pt>
                <c:pt idx="1593">
                  <c:v>4</c:v>
                </c:pt>
                <c:pt idx="1594">
                  <c:v>0</c:v>
                </c:pt>
                <c:pt idx="1595">
                  <c:v>3</c:v>
                </c:pt>
                <c:pt idx="1596">
                  <c:v>3</c:v>
                </c:pt>
                <c:pt idx="1597">
                  <c:v>1</c:v>
                </c:pt>
                <c:pt idx="1598">
                  <c:v>3</c:v>
                </c:pt>
                <c:pt idx="1599">
                  <c:v>1</c:v>
                </c:pt>
                <c:pt idx="1600">
                  <c:v>19</c:v>
                </c:pt>
                <c:pt idx="1601">
                  <c:v>3</c:v>
                </c:pt>
                <c:pt idx="1602">
                  <c:v>3</c:v>
                </c:pt>
                <c:pt idx="1603">
                  <c:v>6</c:v>
                </c:pt>
                <c:pt idx="1604">
                  <c:v>9</c:v>
                </c:pt>
                <c:pt idx="1605">
                  <c:v>4</c:v>
                </c:pt>
                <c:pt idx="1606">
                  <c:v>4</c:v>
                </c:pt>
                <c:pt idx="1607">
                  <c:v>0</c:v>
                </c:pt>
                <c:pt idx="1608">
                  <c:v>3</c:v>
                </c:pt>
                <c:pt idx="1609">
                  <c:v>8</c:v>
                </c:pt>
                <c:pt idx="1610">
                  <c:v>2</c:v>
                </c:pt>
                <c:pt idx="1611">
                  <c:v>0</c:v>
                </c:pt>
                <c:pt idx="1612">
                  <c:v>3</c:v>
                </c:pt>
                <c:pt idx="1613">
                  <c:v>0</c:v>
                </c:pt>
                <c:pt idx="1614">
                  <c:v>4</c:v>
                </c:pt>
                <c:pt idx="1615">
                  <c:v>2</c:v>
                </c:pt>
                <c:pt idx="1616">
                  <c:v>4</c:v>
                </c:pt>
                <c:pt idx="1617">
                  <c:v>1</c:v>
                </c:pt>
                <c:pt idx="1618">
                  <c:v>2</c:v>
                </c:pt>
                <c:pt idx="1619">
                  <c:v>0</c:v>
                </c:pt>
                <c:pt idx="1620">
                  <c:v>4</c:v>
                </c:pt>
                <c:pt idx="1621">
                  <c:v>2</c:v>
                </c:pt>
                <c:pt idx="1622">
                  <c:v>6</c:v>
                </c:pt>
                <c:pt idx="1623">
                  <c:v>3</c:v>
                </c:pt>
                <c:pt idx="1624">
                  <c:v>2</c:v>
                </c:pt>
                <c:pt idx="1625">
                  <c:v>12</c:v>
                </c:pt>
                <c:pt idx="1626">
                  <c:v>1</c:v>
                </c:pt>
                <c:pt idx="1627">
                  <c:v>0</c:v>
                </c:pt>
                <c:pt idx="1628">
                  <c:v>0</c:v>
                </c:pt>
                <c:pt idx="1629">
                  <c:v>0</c:v>
                </c:pt>
                <c:pt idx="1630">
                  <c:v>6</c:v>
                </c:pt>
                <c:pt idx="1631">
                  <c:v>0</c:v>
                </c:pt>
                <c:pt idx="1632">
                  <c:v>8</c:v>
                </c:pt>
                <c:pt idx="1633">
                  <c:v>7</c:v>
                </c:pt>
                <c:pt idx="1634">
                  <c:v>6</c:v>
                </c:pt>
                <c:pt idx="1635">
                  <c:v>6</c:v>
                </c:pt>
                <c:pt idx="1636">
                  <c:v>4</c:v>
                </c:pt>
                <c:pt idx="1637">
                  <c:v>0</c:v>
                </c:pt>
                <c:pt idx="1638">
                  <c:v>3</c:v>
                </c:pt>
                <c:pt idx="1639">
                  <c:v>7</c:v>
                </c:pt>
                <c:pt idx="1640">
                  <c:v>4</c:v>
                </c:pt>
                <c:pt idx="1641">
                  <c:v>10</c:v>
                </c:pt>
                <c:pt idx="1642">
                  <c:v>2</c:v>
                </c:pt>
                <c:pt idx="1643">
                  <c:v>1</c:v>
                </c:pt>
                <c:pt idx="1644">
                  <c:v>3</c:v>
                </c:pt>
                <c:pt idx="1645">
                  <c:v>1</c:v>
                </c:pt>
                <c:pt idx="1646">
                  <c:v>1</c:v>
                </c:pt>
                <c:pt idx="1647">
                  <c:v>1</c:v>
                </c:pt>
                <c:pt idx="1648">
                  <c:v>4</c:v>
                </c:pt>
                <c:pt idx="1649">
                  <c:v>12</c:v>
                </c:pt>
                <c:pt idx="1650">
                  <c:v>4</c:v>
                </c:pt>
                <c:pt idx="1651">
                  <c:v>6</c:v>
                </c:pt>
                <c:pt idx="1652">
                  <c:v>3</c:v>
                </c:pt>
                <c:pt idx="1653">
                  <c:v>0</c:v>
                </c:pt>
                <c:pt idx="1654">
                  <c:v>2</c:v>
                </c:pt>
                <c:pt idx="1655">
                  <c:v>3</c:v>
                </c:pt>
                <c:pt idx="1656">
                  <c:v>7</c:v>
                </c:pt>
                <c:pt idx="1657">
                  <c:v>2</c:v>
                </c:pt>
                <c:pt idx="1658">
                  <c:v>4</c:v>
                </c:pt>
                <c:pt idx="1659">
                  <c:v>1</c:v>
                </c:pt>
                <c:pt idx="1660">
                  <c:v>4</c:v>
                </c:pt>
                <c:pt idx="1661">
                  <c:v>3</c:v>
                </c:pt>
                <c:pt idx="1662">
                  <c:v>14</c:v>
                </c:pt>
                <c:pt idx="1663">
                  <c:v>0</c:v>
                </c:pt>
                <c:pt idx="1664">
                  <c:v>3</c:v>
                </c:pt>
                <c:pt idx="1665">
                  <c:v>4</c:v>
                </c:pt>
                <c:pt idx="1666">
                  <c:v>3</c:v>
                </c:pt>
                <c:pt idx="1667">
                  <c:v>2</c:v>
                </c:pt>
                <c:pt idx="1668">
                  <c:v>1</c:v>
                </c:pt>
                <c:pt idx="1669">
                  <c:v>0</c:v>
                </c:pt>
                <c:pt idx="1670">
                  <c:v>5</c:v>
                </c:pt>
                <c:pt idx="1671">
                  <c:v>2</c:v>
                </c:pt>
                <c:pt idx="1672">
                  <c:v>3</c:v>
                </c:pt>
                <c:pt idx="1673">
                  <c:v>2</c:v>
                </c:pt>
                <c:pt idx="1674">
                  <c:v>0</c:v>
                </c:pt>
                <c:pt idx="1675">
                  <c:v>3</c:v>
                </c:pt>
                <c:pt idx="1676">
                  <c:v>1</c:v>
                </c:pt>
                <c:pt idx="1677">
                  <c:v>0</c:v>
                </c:pt>
                <c:pt idx="1678">
                  <c:v>10</c:v>
                </c:pt>
                <c:pt idx="1679">
                  <c:v>0</c:v>
                </c:pt>
                <c:pt idx="1680">
                  <c:v>8</c:v>
                </c:pt>
                <c:pt idx="1681">
                  <c:v>1</c:v>
                </c:pt>
                <c:pt idx="1682">
                  <c:v>9</c:v>
                </c:pt>
                <c:pt idx="1683">
                  <c:v>6</c:v>
                </c:pt>
                <c:pt idx="1684">
                  <c:v>6</c:v>
                </c:pt>
                <c:pt idx="1685">
                  <c:v>1</c:v>
                </c:pt>
                <c:pt idx="1686">
                  <c:v>4</c:v>
                </c:pt>
                <c:pt idx="1687">
                  <c:v>5</c:v>
                </c:pt>
                <c:pt idx="1688">
                  <c:v>2</c:v>
                </c:pt>
                <c:pt idx="1689">
                  <c:v>2</c:v>
                </c:pt>
                <c:pt idx="1690">
                  <c:v>5</c:v>
                </c:pt>
                <c:pt idx="1691">
                  <c:v>9</c:v>
                </c:pt>
                <c:pt idx="1692">
                  <c:v>4</c:v>
                </c:pt>
                <c:pt idx="1693">
                  <c:v>2</c:v>
                </c:pt>
                <c:pt idx="1694">
                  <c:v>0</c:v>
                </c:pt>
                <c:pt idx="1695">
                  <c:v>0</c:v>
                </c:pt>
                <c:pt idx="1696">
                  <c:v>8</c:v>
                </c:pt>
                <c:pt idx="1697">
                  <c:v>2</c:v>
                </c:pt>
                <c:pt idx="1698">
                  <c:v>3</c:v>
                </c:pt>
                <c:pt idx="1699">
                  <c:v>5</c:v>
                </c:pt>
                <c:pt idx="1700">
                  <c:v>2</c:v>
                </c:pt>
                <c:pt idx="1701">
                  <c:v>0</c:v>
                </c:pt>
                <c:pt idx="1702">
                  <c:v>1</c:v>
                </c:pt>
                <c:pt idx="1703">
                  <c:v>2</c:v>
                </c:pt>
                <c:pt idx="1704">
                  <c:v>3</c:v>
                </c:pt>
                <c:pt idx="1705">
                  <c:v>2</c:v>
                </c:pt>
                <c:pt idx="1706">
                  <c:v>0</c:v>
                </c:pt>
                <c:pt idx="1707">
                  <c:v>2</c:v>
                </c:pt>
                <c:pt idx="1708">
                  <c:v>2</c:v>
                </c:pt>
                <c:pt idx="1709">
                  <c:v>0</c:v>
                </c:pt>
                <c:pt idx="1710">
                  <c:v>4</c:v>
                </c:pt>
                <c:pt idx="1711">
                  <c:v>2</c:v>
                </c:pt>
                <c:pt idx="1712">
                  <c:v>3</c:v>
                </c:pt>
                <c:pt idx="1713">
                  <c:v>0</c:v>
                </c:pt>
                <c:pt idx="1714">
                  <c:v>3</c:v>
                </c:pt>
                <c:pt idx="1715">
                  <c:v>4</c:v>
                </c:pt>
                <c:pt idx="1716">
                  <c:v>6</c:v>
                </c:pt>
                <c:pt idx="1717">
                  <c:v>0</c:v>
                </c:pt>
                <c:pt idx="1718">
                  <c:v>2</c:v>
                </c:pt>
                <c:pt idx="1719">
                  <c:v>2</c:v>
                </c:pt>
                <c:pt idx="1720">
                  <c:v>1</c:v>
                </c:pt>
                <c:pt idx="1721">
                  <c:v>4</c:v>
                </c:pt>
                <c:pt idx="1722">
                  <c:v>4</c:v>
                </c:pt>
                <c:pt idx="1723">
                  <c:v>5</c:v>
                </c:pt>
                <c:pt idx="1724">
                  <c:v>1</c:v>
                </c:pt>
                <c:pt idx="1725">
                  <c:v>0</c:v>
                </c:pt>
                <c:pt idx="1726">
                  <c:v>3</c:v>
                </c:pt>
                <c:pt idx="1727">
                  <c:v>0</c:v>
                </c:pt>
                <c:pt idx="1728">
                  <c:v>7</c:v>
                </c:pt>
                <c:pt idx="1729">
                  <c:v>6</c:v>
                </c:pt>
                <c:pt idx="1730">
                  <c:v>4</c:v>
                </c:pt>
                <c:pt idx="1731">
                  <c:v>4</c:v>
                </c:pt>
                <c:pt idx="1732">
                  <c:v>5</c:v>
                </c:pt>
                <c:pt idx="1733">
                  <c:v>4</c:v>
                </c:pt>
                <c:pt idx="1734">
                  <c:v>0</c:v>
                </c:pt>
                <c:pt idx="1735">
                  <c:v>3</c:v>
                </c:pt>
                <c:pt idx="1736">
                  <c:v>0</c:v>
                </c:pt>
                <c:pt idx="1737">
                  <c:v>2</c:v>
                </c:pt>
                <c:pt idx="1738">
                  <c:v>1</c:v>
                </c:pt>
                <c:pt idx="1739">
                  <c:v>3</c:v>
                </c:pt>
                <c:pt idx="1740">
                  <c:v>3</c:v>
                </c:pt>
                <c:pt idx="1741">
                  <c:v>3</c:v>
                </c:pt>
                <c:pt idx="1742">
                  <c:v>5</c:v>
                </c:pt>
                <c:pt idx="1743">
                  <c:v>2</c:v>
                </c:pt>
                <c:pt idx="1744">
                  <c:v>2</c:v>
                </c:pt>
                <c:pt idx="1745">
                  <c:v>2</c:v>
                </c:pt>
                <c:pt idx="1746">
                  <c:v>0</c:v>
                </c:pt>
                <c:pt idx="1747">
                  <c:v>0</c:v>
                </c:pt>
                <c:pt idx="1748">
                  <c:v>1</c:v>
                </c:pt>
                <c:pt idx="1749">
                  <c:v>3</c:v>
                </c:pt>
                <c:pt idx="1750">
                  <c:v>2</c:v>
                </c:pt>
                <c:pt idx="1751">
                  <c:v>0</c:v>
                </c:pt>
                <c:pt idx="1752">
                  <c:v>1</c:v>
                </c:pt>
                <c:pt idx="1753">
                  <c:v>0</c:v>
                </c:pt>
                <c:pt idx="1754">
                  <c:v>1</c:v>
                </c:pt>
                <c:pt idx="1755">
                  <c:v>0</c:v>
                </c:pt>
                <c:pt idx="1756">
                  <c:v>8</c:v>
                </c:pt>
                <c:pt idx="1757">
                  <c:v>3</c:v>
                </c:pt>
                <c:pt idx="1758">
                  <c:v>1</c:v>
                </c:pt>
                <c:pt idx="1759">
                  <c:v>3</c:v>
                </c:pt>
                <c:pt idx="1760">
                  <c:v>7</c:v>
                </c:pt>
                <c:pt idx="1761">
                  <c:v>6</c:v>
                </c:pt>
                <c:pt idx="1762">
                  <c:v>3</c:v>
                </c:pt>
                <c:pt idx="1763">
                  <c:v>0</c:v>
                </c:pt>
                <c:pt idx="1764">
                  <c:v>7</c:v>
                </c:pt>
                <c:pt idx="1765">
                  <c:v>2</c:v>
                </c:pt>
                <c:pt idx="1766">
                  <c:v>3</c:v>
                </c:pt>
                <c:pt idx="1767">
                  <c:v>1</c:v>
                </c:pt>
                <c:pt idx="1768">
                  <c:v>3</c:v>
                </c:pt>
                <c:pt idx="1769">
                  <c:v>5</c:v>
                </c:pt>
                <c:pt idx="1770">
                  <c:v>5</c:v>
                </c:pt>
                <c:pt idx="1771">
                  <c:v>0</c:v>
                </c:pt>
                <c:pt idx="1772">
                  <c:v>2</c:v>
                </c:pt>
                <c:pt idx="1773">
                  <c:v>0</c:v>
                </c:pt>
                <c:pt idx="1774">
                  <c:v>9</c:v>
                </c:pt>
                <c:pt idx="1775">
                  <c:v>8</c:v>
                </c:pt>
                <c:pt idx="1776">
                  <c:v>4</c:v>
                </c:pt>
                <c:pt idx="1777">
                  <c:v>1</c:v>
                </c:pt>
                <c:pt idx="1778">
                  <c:v>2</c:v>
                </c:pt>
                <c:pt idx="1779">
                  <c:v>2</c:v>
                </c:pt>
                <c:pt idx="1780">
                  <c:v>5</c:v>
                </c:pt>
                <c:pt idx="1781">
                  <c:v>1</c:v>
                </c:pt>
                <c:pt idx="1782">
                  <c:v>0</c:v>
                </c:pt>
                <c:pt idx="1783">
                  <c:v>1</c:v>
                </c:pt>
                <c:pt idx="1784">
                  <c:v>0</c:v>
                </c:pt>
                <c:pt idx="1785">
                  <c:v>4</c:v>
                </c:pt>
                <c:pt idx="1786">
                  <c:v>2</c:v>
                </c:pt>
                <c:pt idx="1787">
                  <c:v>3</c:v>
                </c:pt>
                <c:pt idx="1788">
                  <c:v>2</c:v>
                </c:pt>
                <c:pt idx="1789">
                  <c:v>2</c:v>
                </c:pt>
                <c:pt idx="1790">
                  <c:v>2</c:v>
                </c:pt>
                <c:pt idx="1791">
                  <c:v>3</c:v>
                </c:pt>
                <c:pt idx="1792">
                  <c:v>9</c:v>
                </c:pt>
                <c:pt idx="1793">
                  <c:v>7</c:v>
                </c:pt>
                <c:pt idx="1794">
                  <c:v>3</c:v>
                </c:pt>
                <c:pt idx="1795">
                  <c:v>3</c:v>
                </c:pt>
                <c:pt idx="1796">
                  <c:v>5</c:v>
                </c:pt>
                <c:pt idx="1797">
                  <c:v>0</c:v>
                </c:pt>
                <c:pt idx="1798">
                  <c:v>4</c:v>
                </c:pt>
                <c:pt idx="1799">
                  <c:v>0</c:v>
                </c:pt>
                <c:pt idx="1800">
                  <c:v>4</c:v>
                </c:pt>
                <c:pt idx="1801">
                  <c:v>6</c:v>
                </c:pt>
                <c:pt idx="1802">
                  <c:v>2</c:v>
                </c:pt>
                <c:pt idx="1803">
                  <c:v>2</c:v>
                </c:pt>
                <c:pt idx="1804">
                  <c:v>0</c:v>
                </c:pt>
                <c:pt idx="1805">
                  <c:v>1</c:v>
                </c:pt>
                <c:pt idx="1806">
                  <c:v>8</c:v>
                </c:pt>
                <c:pt idx="1807">
                  <c:v>4</c:v>
                </c:pt>
                <c:pt idx="1808">
                  <c:v>3</c:v>
                </c:pt>
                <c:pt idx="1809">
                  <c:v>6</c:v>
                </c:pt>
                <c:pt idx="1810">
                  <c:v>4</c:v>
                </c:pt>
                <c:pt idx="1811">
                  <c:v>2</c:v>
                </c:pt>
                <c:pt idx="1812">
                  <c:v>7</c:v>
                </c:pt>
                <c:pt idx="1813">
                  <c:v>1</c:v>
                </c:pt>
                <c:pt idx="1814">
                  <c:v>2</c:v>
                </c:pt>
                <c:pt idx="1815">
                  <c:v>0</c:v>
                </c:pt>
                <c:pt idx="1816">
                  <c:v>3</c:v>
                </c:pt>
                <c:pt idx="1817">
                  <c:v>3</c:v>
                </c:pt>
                <c:pt idx="1818">
                  <c:v>1</c:v>
                </c:pt>
                <c:pt idx="1819">
                  <c:v>4</c:v>
                </c:pt>
                <c:pt idx="1820">
                  <c:v>2</c:v>
                </c:pt>
                <c:pt idx="1821">
                  <c:v>1</c:v>
                </c:pt>
                <c:pt idx="1822">
                  <c:v>17</c:v>
                </c:pt>
                <c:pt idx="1823">
                  <c:v>0</c:v>
                </c:pt>
                <c:pt idx="1824">
                  <c:v>4</c:v>
                </c:pt>
                <c:pt idx="1825">
                  <c:v>0</c:v>
                </c:pt>
                <c:pt idx="1826">
                  <c:v>4</c:v>
                </c:pt>
                <c:pt idx="1827">
                  <c:v>1</c:v>
                </c:pt>
                <c:pt idx="1828">
                  <c:v>3</c:v>
                </c:pt>
                <c:pt idx="1829">
                  <c:v>1</c:v>
                </c:pt>
                <c:pt idx="1830">
                  <c:v>2</c:v>
                </c:pt>
                <c:pt idx="1831">
                  <c:v>3</c:v>
                </c:pt>
                <c:pt idx="1832">
                  <c:v>4</c:v>
                </c:pt>
                <c:pt idx="1833">
                  <c:v>0</c:v>
                </c:pt>
                <c:pt idx="1834">
                  <c:v>2</c:v>
                </c:pt>
                <c:pt idx="1835">
                  <c:v>4</c:v>
                </c:pt>
                <c:pt idx="1836">
                  <c:v>7</c:v>
                </c:pt>
                <c:pt idx="1837">
                  <c:v>4</c:v>
                </c:pt>
                <c:pt idx="1838">
                  <c:v>0</c:v>
                </c:pt>
                <c:pt idx="1839">
                  <c:v>5</c:v>
                </c:pt>
                <c:pt idx="1840">
                  <c:v>4</c:v>
                </c:pt>
                <c:pt idx="1841">
                  <c:v>8</c:v>
                </c:pt>
                <c:pt idx="1842">
                  <c:v>5</c:v>
                </c:pt>
                <c:pt idx="1843">
                  <c:v>2</c:v>
                </c:pt>
                <c:pt idx="1844">
                  <c:v>2</c:v>
                </c:pt>
                <c:pt idx="1845">
                  <c:v>2</c:v>
                </c:pt>
                <c:pt idx="1846">
                  <c:v>1</c:v>
                </c:pt>
                <c:pt idx="1847">
                  <c:v>0</c:v>
                </c:pt>
                <c:pt idx="1848">
                  <c:v>3</c:v>
                </c:pt>
                <c:pt idx="1849">
                  <c:v>7</c:v>
                </c:pt>
                <c:pt idx="1850">
                  <c:v>5</c:v>
                </c:pt>
                <c:pt idx="1851">
                  <c:v>5</c:v>
                </c:pt>
                <c:pt idx="1852">
                  <c:v>4</c:v>
                </c:pt>
                <c:pt idx="1853">
                  <c:v>0</c:v>
                </c:pt>
                <c:pt idx="1854">
                  <c:v>2</c:v>
                </c:pt>
                <c:pt idx="1855">
                  <c:v>2</c:v>
                </c:pt>
                <c:pt idx="1856">
                  <c:v>9</c:v>
                </c:pt>
                <c:pt idx="1857">
                  <c:v>1</c:v>
                </c:pt>
                <c:pt idx="1858">
                  <c:v>0</c:v>
                </c:pt>
                <c:pt idx="1859">
                  <c:v>0</c:v>
                </c:pt>
                <c:pt idx="1860">
                  <c:v>5</c:v>
                </c:pt>
                <c:pt idx="1861">
                  <c:v>1</c:v>
                </c:pt>
                <c:pt idx="1862">
                  <c:v>3</c:v>
                </c:pt>
                <c:pt idx="1863">
                  <c:v>0</c:v>
                </c:pt>
                <c:pt idx="1864">
                  <c:v>7</c:v>
                </c:pt>
                <c:pt idx="1865">
                  <c:v>1</c:v>
                </c:pt>
                <c:pt idx="1866">
                  <c:v>4</c:v>
                </c:pt>
                <c:pt idx="1867">
                  <c:v>0</c:v>
                </c:pt>
                <c:pt idx="1868">
                  <c:v>1</c:v>
                </c:pt>
                <c:pt idx="1869">
                  <c:v>0</c:v>
                </c:pt>
                <c:pt idx="1870">
                  <c:v>0</c:v>
                </c:pt>
                <c:pt idx="1871">
                  <c:v>0</c:v>
                </c:pt>
                <c:pt idx="1872">
                  <c:v>7</c:v>
                </c:pt>
                <c:pt idx="1873">
                  <c:v>2</c:v>
                </c:pt>
                <c:pt idx="1874">
                  <c:v>0</c:v>
                </c:pt>
                <c:pt idx="1875">
                  <c:v>1</c:v>
                </c:pt>
                <c:pt idx="1876">
                  <c:v>6</c:v>
                </c:pt>
                <c:pt idx="1877">
                  <c:v>1</c:v>
                </c:pt>
                <c:pt idx="1878">
                  <c:v>8</c:v>
                </c:pt>
                <c:pt idx="1879">
                  <c:v>0</c:v>
                </c:pt>
                <c:pt idx="1880">
                  <c:v>4</c:v>
                </c:pt>
                <c:pt idx="1881">
                  <c:v>3</c:v>
                </c:pt>
                <c:pt idx="1882">
                  <c:v>1</c:v>
                </c:pt>
                <c:pt idx="1883">
                  <c:v>2</c:v>
                </c:pt>
                <c:pt idx="1884">
                  <c:v>6</c:v>
                </c:pt>
                <c:pt idx="1885">
                  <c:v>1</c:v>
                </c:pt>
                <c:pt idx="1886">
                  <c:v>3</c:v>
                </c:pt>
                <c:pt idx="1887">
                  <c:v>1</c:v>
                </c:pt>
                <c:pt idx="1888">
                  <c:v>2</c:v>
                </c:pt>
                <c:pt idx="1889">
                  <c:v>5</c:v>
                </c:pt>
                <c:pt idx="1890">
                  <c:v>1</c:v>
                </c:pt>
                <c:pt idx="1891">
                  <c:v>3</c:v>
                </c:pt>
                <c:pt idx="1892">
                  <c:v>1</c:v>
                </c:pt>
                <c:pt idx="1893">
                  <c:v>2</c:v>
                </c:pt>
                <c:pt idx="1894">
                  <c:v>4</c:v>
                </c:pt>
                <c:pt idx="1895">
                  <c:v>3</c:v>
                </c:pt>
                <c:pt idx="1896">
                  <c:v>1</c:v>
                </c:pt>
                <c:pt idx="1897">
                  <c:v>4</c:v>
                </c:pt>
                <c:pt idx="1898">
                  <c:v>4</c:v>
                </c:pt>
                <c:pt idx="1899">
                  <c:v>4</c:v>
                </c:pt>
                <c:pt idx="1900">
                  <c:v>8</c:v>
                </c:pt>
                <c:pt idx="1901">
                  <c:v>1</c:v>
                </c:pt>
                <c:pt idx="1902">
                  <c:v>1</c:v>
                </c:pt>
                <c:pt idx="1903">
                  <c:v>1</c:v>
                </c:pt>
                <c:pt idx="1904">
                  <c:v>3</c:v>
                </c:pt>
                <c:pt idx="1905">
                  <c:v>4</c:v>
                </c:pt>
                <c:pt idx="1906">
                  <c:v>3</c:v>
                </c:pt>
                <c:pt idx="1907">
                  <c:v>2</c:v>
                </c:pt>
                <c:pt idx="1908">
                  <c:v>1</c:v>
                </c:pt>
                <c:pt idx="1909">
                  <c:v>4</c:v>
                </c:pt>
                <c:pt idx="1910">
                  <c:v>3</c:v>
                </c:pt>
                <c:pt idx="1911">
                  <c:v>2</c:v>
                </c:pt>
                <c:pt idx="1912">
                  <c:v>5</c:v>
                </c:pt>
                <c:pt idx="1913">
                  <c:v>2</c:v>
                </c:pt>
                <c:pt idx="1914">
                  <c:v>0</c:v>
                </c:pt>
                <c:pt idx="1915">
                  <c:v>5</c:v>
                </c:pt>
                <c:pt idx="1916">
                  <c:v>3</c:v>
                </c:pt>
                <c:pt idx="1917">
                  <c:v>0</c:v>
                </c:pt>
                <c:pt idx="1918">
                  <c:v>0</c:v>
                </c:pt>
                <c:pt idx="1919">
                  <c:v>1</c:v>
                </c:pt>
                <c:pt idx="1920">
                  <c:v>6</c:v>
                </c:pt>
                <c:pt idx="1921">
                  <c:v>4</c:v>
                </c:pt>
                <c:pt idx="1922">
                  <c:v>4</c:v>
                </c:pt>
                <c:pt idx="1923">
                  <c:v>4</c:v>
                </c:pt>
                <c:pt idx="1924">
                  <c:v>4</c:v>
                </c:pt>
                <c:pt idx="1925">
                  <c:v>0</c:v>
                </c:pt>
                <c:pt idx="1926">
                  <c:v>1</c:v>
                </c:pt>
                <c:pt idx="1927">
                  <c:v>5</c:v>
                </c:pt>
                <c:pt idx="1928">
                  <c:v>2</c:v>
                </c:pt>
                <c:pt idx="1929">
                  <c:v>4</c:v>
                </c:pt>
                <c:pt idx="1930">
                  <c:v>3</c:v>
                </c:pt>
                <c:pt idx="1931">
                  <c:v>2</c:v>
                </c:pt>
                <c:pt idx="1932">
                  <c:v>11</c:v>
                </c:pt>
                <c:pt idx="1933">
                  <c:v>0</c:v>
                </c:pt>
                <c:pt idx="1934">
                  <c:v>0</c:v>
                </c:pt>
                <c:pt idx="1935">
                  <c:v>1</c:v>
                </c:pt>
                <c:pt idx="1936">
                  <c:v>5</c:v>
                </c:pt>
                <c:pt idx="1937">
                  <c:v>4</c:v>
                </c:pt>
                <c:pt idx="1938">
                  <c:v>1</c:v>
                </c:pt>
                <c:pt idx="1939">
                  <c:v>4</c:v>
                </c:pt>
                <c:pt idx="1940">
                  <c:v>6</c:v>
                </c:pt>
                <c:pt idx="1941">
                  <c:v>2</c:v>
                </c:pt>
                <c:pt idx="1942">
                  <c:v>4</c:v>
                </c:pt>
                <c:pt idx="1943">
                  <c:v>4</c:v>
                </c:pt>
                <c:pt idx="1944">
                  <c:v>1</c:v>
                </c:pt>
                <c:pt idx="1945">
                  <c:v>4</c:v>
                </c:pt>
                <c:pt idx="1946">
                  <c:v>1</c:v>
                </c:pt>
                <c:pt idx="1947">
                  <c:v>1</c:v>
                </c:pt>
                <c:pt idx="1948">
                  <c:v>6</c:v>
                </c:pt>
                <c:pt idx="1949">
                  <c:v>6</c:v>
                </c:pt>
                <c:pt idx="1950">
                  <c:v>8</c:v>
                </c:pt>
                <c:pt idx="1951">
                  <c:v>1</c:v>
                </c:pt>
                <c:pt idx="1952">
                  <c:v>6</c:v>
                </c:pt>
                <c:pt idx="1953">
                  <c:v>4</c:v>
                </c:pt>
                <c:pt idx="1954">
                  <c:v>0</c:v>
                </c:pt>
                <c:pt idx="1955">
                  <c:v>5</c:v>
                </c:pt>
                <c:pt idx="1956">
                  <c:v>11</c:v>
                </c:pt>
                <c:pt idx="1957">
                  <c:v>0</c:v>
                </c:pt>
                <c:pt idx="1958">
                  <c:v>0</c:v>
                </c:pt>
                <c:pt idx="1959">
                  <c:v>5</c:v>
                </c:pt>
                <c:pt idx="1960">
                  <c:v>0</c:v>
                </c:pt>
                <c:pt idx="1961">
                  <c:v>8</c:v>
                </c:pt>
                <c:pt idx="1962">
                  <c:v>4</c:v>
                </c:pt>
                <c:pt idx="1963">
                  <c:v>4</c:v>
                </c:pt>
                <c:pt idx="1964">
                  <c:v>0</c:v>
                </c:pt>
                <c:pt idx="1965">
                  <c:v>1</c:v>
                </c:pt>
                <c:pt idx="1966">
                  <c:v>4</c:v>
                </c:pt>
                <c:pt idx="1967">
                  <c:v>4</c:v>
                </c:pt>
                <c:pt idx="1968">
                  <c:v>5</c:v>
                </c:pt>
                <c:pt idx="1969">
                  <c:v>5</c:v>
                </c:pt>
                <c:pt idx="1970">
                  <c:v>1</c:v>
                </c:pt>
                <c:pt idx="1971">
                  <c:v>2</c:v>
                </c:pt>
                <c:pt idx="1972">
                  <c:v>1</c:v>
                </c:pt>
                <c:pt idx="1973">
                  <c:v>1</c:v>
                </c:pt>
                <c:pt idx="1974">
                  <c:v>0</c:v>
                </c:pt>
                <c:pt idx="1975">
                  <c:v>0</c:v>
                </c:pt>
                <c:pt idx="1976">
                  <c:v>4</c:v>
                </c:pt>
                <c:pt idx="1977">
                  <c:v>2</c:v>
                </c:pt>
                <c:pt idx="1978">
                  <c:v>2</c:v>
                </c:pt>
                <c:pt idx="1979">
                  <c:v>3</c:v>
                </c:pt>
                <c:pt idx="1980">
                  <c:v>2</c:v>
                </c:pt>
                <c:pt idx="1981">
                  <c:v>3</c:v>
                </c:pt>
                <c:pt idx="1982">
                  <c:v>3</c:v>
                </c:pt>
                <c:pt idx="1983">
                  <c:v>2</c:v>
                </c:pt>
                <c:pt idx="1984">
                  <c:v>8</c:v>
                </c:pt>
                <c:pt idx="1985">
                  <c:v>3</c:v>
                </c:pt>
                <c:pt idx="1986">
                  <c:v>0</c:v>
                </c:pt>
                <c:pt idx="1987">
                  <c:v>0</c:v>
                </c:pt>
                <c:pt idx="1988">
                  <c:v>4</c:v>
                </c:pt>
                <c:pt idx="1989">
                  <c:v>0</c:v>
                </c:pt>
                <c:pt idx="1990">
                  <c:v>6</c:v>
                </c:pt>
                <c:pt idx="1991">
                  <c:v>0</c:v>
                </c:pt>
                <c:pt idx="1992">
                  <c:v>7</c:v>
                </c:pt>
                <c:pt idx="1993">
                  <c:v>1</c:v>
                </c:pt>
                <c:pt idx="1994">
                  <c:v>4</c:v>
                </c:pt>
                <c:pt idx="1995">
                  <c:v>0</c:v>
                </c:pt>
                <c:pt idx="1996">
                  <c:v>4</c:v>
                </c:pt>
                <c:pt idx="1997">
                  <c:v>4</c:v>
                </c:pt>
                <c:pt idx="1998">
                  <c:v>2</c:v>
                </c:pt>
                <c:pt idx="1999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4669440"/>
        <c:axId val="74671232"/>
      </c:barChart>
      <c:catAx>
        <c:axId val="74669440"/>
        <c:scaling>
          <c:orientation val="minMax"/>
        </c:scaling>
        <c:delete val="0"/>
        <c:axPos val="b"/>
        <c:majorTickMark val="out"/>
        <c:minorTickMark val="none"/>
        <c:tickLblPos val="nextTo"/>
        <c:crossAx val="74671232"/>
        <c:crosses val="autoZero"/>
        <c:auto val="1"/>
        <c:lblAlgn val="ctr"/>
        <c:lblOffset val="100"/>
        <c:noMultiLvlLbl val="0"/>
      </c:catAx>
      <c:valAx>
        <c:axId val="746712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466944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301C7C21</Template>
  <TotalTime>29</TotalTime>
  <Pages>8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NizoKS</dc:creator>
  <cp:keywords/>
  <dc:description/>
  <cp:lastModifiedBy>Кирилл Низовцев</cp:lastModifiedBy>
  <cp:revision>7</cp:revision>
  <cp:lastPrinted>2012-06-08T07:33:00Z</cp:lastPrinted>
  <dcterms:created xsi:type="dcterms:W3CDTF">2012-06-08T06:55:00Z</dcterms:created>
  <dcterms:modified xsi:type="dcterms:W3CDTF">2013-06-11T12:45:00Z</dcterms:modified>
</cp:coreProperties>
</file>