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32" w:rsidRPr="00C5792B" w:rsidRDefault="00A42332">
      <w:pPr>
        <w:rPr>
          <w:b/>
          <w:sz w:val="28"/>
          <w:szCs w:val="28"/>
          <w:lang w:val="en-GB"/>
        </w:rPr>
      </w:pPr>
      <w:r w:rsidRPr="002C6DA6">
        <w:rPr>
          <w:b/>
          <w:sz w:val="28"/>
          <w:szCs w:val="28"/>
        </w:rPr>
        <w:t>Лабораторная</w:t>
      </w:r>
      <w:r w:rsidRPr="00C5792B">
        <w:rPr>
          <w:b/>
          <w:sz w:val="28"/>
          <w:szCs w:val="28"/>
          <w:lang w:val="en-GB"/>
        </w:rPr>
        <w:t xml:space="preserve"> №3</w:t>
      </w:r>
    </w:p>
    <w:p w:rsidR="00A42332" w:rsidRPr="00C5792B" w:rsidRDefault="00A42332">
      <w:pPr>
        <w:rPr>
          <w:b/>
          <w:sz w:val="28"/>
          <w:szCs w:val="28"/>
          <w:lang w:val="en-GB"/>
        </w:rPr>
      </w:pPr>
      <w:r w:rsidRPr="00496664">
        <w:rPr>
          <w:lang w:val="en-US"/>
        </w:rPr>
        <w:t>№1</w:t>
      </w:r>
      <w:r w:rsidRPr="0063453B">
        <w:rPr>
          <w:b/>
          <w:noProof/>
          <w:sz w:val="28"/>
          <w:szCs w:val="28"/>
          <w:lang w:val="nl-NL" w:eastAsia="nl-N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8" o:spid="_x0000_i1025" type="#_x0000_t75" style="width:439.5pt;height:139.5pt;visibility:visible">
            <v:imagedata r:id="rId4" o:title=""/>
          </v:shape>
        </w:pict>
      </w:r>
    </w:p>
    <w:p w:rsidR="00A42332" w:rsidRPr="00125346" w:rsidRDefault="00A42332" w:rsidP="00A267D1">
      <w:pPr>
        <w:spacing w:after="0" w:line="240" w:lineRule="atLeast"/>
        <w:rPr>
          <w:rFonts w:ascii="Tahoma" w:hAnsi="Tahoma" w:cs="Tahoma"/>
          <w:i/>
          <w:iCs/>
          <w:color w:val="000000"/>
          <w:lang w:val="en-US"/>
        </w:rPr>
      </w:pPr>
      <w:r>
        <w:rPr>
          <w:rFonts w:ascii="Tahoma" w:hAnsi="Tahoma" w:cs="Tahoma"/>
          <w:i/>
          <w:iCs/>
          <w:color w:val="000000"/>
          <w:lang w:val="en-US"/>
        </w:rPr>
        <w:t>mov R</w:t>
      </w:r>
      <w:r w:rsidRPr="00C5792B">
        <w:rPr>
          <w:rFonts w:ascii="Tahoma" w:hAnsi="Tahoma" w:cs="Tahoma"/>
          <w:i/>
          <w:iCs/>
          <w:color w:val="000000"/>
          <w:lang w:val="en-GB"/>
        </w:rPr>
        <w:t>1</w:t>
      </w:r>
      <w:r w:rsidRPr="00125346">
        <w:rPr>
          <w:rFonts w:ascii="Tahoma" w:hAnsi="Tahoma" w:cs="Tahoma"/>
          <w:i/>
          <w:iCs/>
          <w:color w:val="000000"/>
          <w:lang w:val="en-US"/>
        </w:rPr>
        <w:t>,#1 ;</w:t>
      </w:r>
    </w:p>
    <w:p w:rsidR="00A42332" w:rsidRPr="00A267D1" w:rsidRDefault="00A42332" w:rsidP="00A267D1">
      <w:pPr>
        <w:rPr>
          <w:b/>
          <w:sz w:val="28"/>
          <w:szCs w:val="28"/>
          <w:lang w:val="en-US"/>
        </w:rPr>
      </w:pPr>
      <w:r w:rsidRPr="00125346">
        <w:rPr>
          <w:rFonts w:ascii="Tahoma" w:hAnsi="Tahoma" w:cs="Tahoma"/>
          <w:i/>
          <w:iCs/>
          <w:color w:val="000000"/>
          <w:lang w:val="en-US"/>
        </w:rPr>
        <w:t>mov R0,#3</w:t>
      </w:r>
      <w:r w:rsidRPr="00676712">
        <w:rPr>
          <w:rFonts w:ascii="Tahoma" w:hAnsi="Tahoma" w:cs="Tahoma"/>
          <w:i/>
          <w:iCs/>
          <w:color w:val="000000"/>
          <w:lang w:val="en-US"/>
        </w:rPr>
        <w:t> 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checkpoint2: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A,R0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B,#2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mul AB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add A,R1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R1,A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djnz R0,checkpoint2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A,R1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clr C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subb A,#100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jc fin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P1,</w:t>
      </w:r>
      <w:hyperlink r:id="rId5" w:history="1">
        <w:r w:rsidRPr="00125346">
          <w:rPr>
            <w:rFonts w:ascii="Tahoma" w:hAnsi="Tahoma" w:cs="Tahoma"/>
            <w:i/>
            <w:iCs/>
            <w:color w:val="000000"/>
            <w:lang w:val="en-US"/>
          </w:rPr>
          <w:t>#0AAh</w:t>
        </w:r>
      </w:hyperlink>
      <w:r w:rsidRPr="00125346">
        <w:rPr>
          <w:rFonts w:ascii="Tahoma" w:hAnsi="Tahoma" w:cs="Tahoma"/>
          <w:i/>
          <w:iCs/>
          <w:color w:val="000000"/>
          <w:lang w:val="en-US"/>
        </w:rPr>
        <w:br/>
        <w:t>fin: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stop: jmp stop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end</w:t>
      </w:r>
      <w:r w:rsidRPr="00125346">
        <w:rPr>
          <w:rFonts w:ascii="Tahoma" w:hAnsi="Tahoma" w:cs="Tahoma"/>
          <w:i/>
          <w:iCs/>
          <w:color w:val="000000"/>
          <w:lang w:val="en-US"/>
        </w:rPr>
        <w:br/>
        <w:t>mov B,#2</w:t>
      </w:r>
    </w:p>
    <w:sectPr w:rsidR="00A42332" w:rsidRPr="00A267D1" w:rsidSect="00764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2DC"/>
    <w:rsid w:val="000037BD"/>
    <w:rsid w:val="00040DDA"/>
    <w:rsid w:val="000450FA"/>
    <w:rsid w:val="000A7B02"/>
    <w:rsid w:val="00125346"/>
    <w:rsid w:val="002A5D49"/>
    <w:rsid w:val="002C6DA6"/>
    <w:rsid w:val="00411C6A"/>
    <w:rsid w:val="0045422D"/>
    <w:rsid w:val="00464941"/>
    <w:rsid w:val="00496664"/>
    <w:rsid w:val="005264F4"/>
    <w:rsid w:val="00601A78"/>
    <w:rsid w:val="0063453B"/>
    <w:rsid w:val="00676712"/>
    <w:rsid w:val="0069097E"/>
    <w:rsid w:val="0071643C"/>
    <w:rsid w:val="007322EF"/>
    <w:rsid w:val="007649EC"/>
    <w:rsid w:val="007C7E12"/>
    <w:rsid w:val="00800C9C"/>
    <w:rsid w:val="00916986"/>
    <w:rsid w:val="009346BD"/>
    <w:rsid w:val="009402DC"/>
    <w:rsid w:val="00A267D1"/>
    <w:rsid w:val="00A42332"/>
    <w:rsid w:val="00B2376B"/>
    <w:rsid w:val="00BB4E90"/>
    <w:rsid w:val="00C13EBB"/>
    <w:rsid w:val="00C40E7B"/>
    <w:rsid w:val="00C5792B"/>
    <w:rsid w:val="00D17BBF"/>
    <w:rsid w:val="00D35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22D"/>
    <w:pPr>
      <w:spacing w:after="200" w:line="276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402DC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402D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40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0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253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253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253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25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feed?section=search&amp;q=%230AA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39</Words>
  <Characters>220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№3</dc:title>
  <dc:subject/>
  <dc:creator>admin</dc:creator>
  <cp:keywords/>
  <dc:description/>
  <cp:lastModifiedBy>Schoorl</cp:lastModifiedBy>
  <cp:revision>3</cp:revision>
  <dcterms:created xsi:type="dcterms:W3CDTF">2013-12-11T22:28:00Z</dcterms:created>
  <dcterms:modified xsi:type="dcterms:W3CDTF">2013-12-11T22:29:00Z</dcterms:modified>
</cp:coreProperties>
</file>